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B35" w:rsidRPr="000E18CD" w:rsidRDefault="00185B35" w:rsidP="004D3CF5">
      <w:pPr>
        <w:jc w:val="center"/>
        <w:rPr>
          <w:rFonts w:ascii="Times New Roman" w:hAnsi="Times New Roman"/>
          <w:sz w:val="56"/>
          <w:szCs w:val="56"/>
          <w:u w:val="single"/>
          <w:shd w:val="clear" w:color="auto" w:fill="FFFFFF"/>
        </w:rPr>
      </w:pPr>
      <w:hyperlink r:id="rId6" w:history="1">
        <w:r w:rsidRPr="004108AF">
          <w:rPr>
            <w:rFonts w:ascii="Times New Roman" w:hAnsi="Times New Roman"/>
            <w:noProof/>
            <w:lang w:eastAsia="it-IT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magine 1" o:spid="_x0000_i1025" type="#_x0000_t75" href="http://www.atlantemonumentiadottati.it/" style="width:546pt;height:96.75pt;visibility:visible" o:button="t">
              <v:fill o:detectmouseclick="t"/>
              <v:imagedata r:id="rId7" o:title=""/>
            </v:shape>
          </w:pict>
        </w:r>
      </w:hyperlink>
    </w:p>
    <w:p w:rsidR="00185B35" w:rsidRPr="000E18CD" w:rsidRDefault="00185B35" w:rsidP="004D3CF5">
      <w:pPr>
        <w:spacing w:line="240" w:lineRule="auto"/>
        <w:jc w:val="center"/>
        <w:rPr>
          <w:rFonts w:ascii="Times New Roman" w:hAnsi="Times New Roman"/>
          <w:b/>
          <w:i/>
          <w:color w:val="FF0000"/>
          <w:w w:val="105"/>
          <w:sz w:val="56"/>
          <w:szCs w:val="64"/>
        </w:rPr>
      </w:pPr>
      <w:r w:rsidRPr="000E18CD">
        <w:rPr>
          <w:rFonts w:ascii="Times New Roman" w:eastAsia="Arial Unicode MS" w:hAnsi="Times New Roman"/>
          <w:b/>
          <w:bCs/>
          <w:iCs/>
          <w:sz w:val="56"/>
          <w:szCs w:val="72"/>
          <w:lang w:eastAsia="it-IT"/>
        </w:rPr>
        <w:t>Premiazione del Concorso Nazionale</w:t>
      </w:r>
      <w:r w:rsidRPr="000E18CD">
        <w:rPr>
          <w:rFonts w:ascii="Times New Roman" w:eastAsia="Arial Unicode MS" w:hAnsi="Times New Roman"/>
          <w:b/>
          <w:bCs/>
          <w:iCs/>
          <w:color w:val="000000"/>
          <w:sz w:val="52"/>
          <w:szCs w:val="56"/>
          <w:lang w:eastAsia="it-IT"/>
        </w:rPr>
        <w:t xml:space="preserve"> </w:t>
      </w:r>
    </w:p>
    <w:p w:rsidR="00185B35" w:rsidRPr="000E18CD" w:rsidRDefault="00185B35" w:rsidP="004D3CF5">
      <w:pPr>
        <w:jc w:val="center"/>
        <w:rPr>
          <w:rFonts w:ascii="Times New Roman" w:hAnsi="Times New Roman"/>
          <w:b/>
          <w:i/>
          <w:color w:val="FF0000"/>
          <w:w w:val="105"/>
          <w:sz w:val="56"/>
          <w:szCs w:val="64"/>
        </w:rPr>
      </w:pPr>
      <w:r w:rsidRPr="000E18CD">
        <w:rPr>
          <w:rFonts w:ascii="Times New Roman" w:hAnsi="Times New Roman"/>
          <w:b/>
          <w:i/>
          <w:color w:val="FF0000"/>
          <w:w w:val="105"/>
          <w:sz w:val="56"/>
          <w:szCs w:val="64"/>
        </w:rPr>
        <w:t>Le</w:t>
      </w:r>
      <w:r w:rsidRPr="000E18CD">
        <w:rPr>
          <w:rFonts w:ascii="Times New Roman" w:hAnsi="Times New Roman"/>
          <w:b/>
          <w:i/>
          <w:color w:val="FF0000"/>
          <w:spacing w:val="-18"/>
          <w:w w:val="105"/>
          <w:sz w:val="56"/>
          <w:szCs w:val="64"/>
        </w:rPr>
        <w:t xml:space="preserve"> </w:t>
      </w:r>
      <w:r w:rsidRPr="000E18CD">
        <w:rPr>
          <w:rFonts w:ascii="Times New Roman" w:hAnsi="Times New Roman"/>
          <w:b/>
          <w:i/>
          <w:color w:val="FF0000"/>
          <w:w w:val="105"/>
          <w:sz w:val="56"/>
          <w:szCs w:val="64"/>
        </w:rPr>
        <w:t>scuole</w:t>
      </w:r>
      <w:r w:rsidRPr="000E18CD">
        <w:rPr>
          <w:rFonts w:ascii="Times New Roman" w:hAnsi="Times New Roman"/>
          <w:b/>
          <w:i/>
          <w:color w:val="FF0000"/>
          <w:spacing w:val="-18"/>
          <w:w w:val="105"/>
          <w:sz w:val="56"/>
          <w:szCs w:val="64"/>
        </w:rPr>
        <w:t xml:space="preserve"> </w:t>
      </w:r>
      <w:r w:rsidRPr="000E18CD">
        <w:rPr>
          <w:rFonts w:ascii="Times New Roman" w:hAnsi="Times New Roman"/>
          <w:b/>
          <w:i/>
          <w:color w:val="FF0000"/>
          <w:w w:val="105"/>
          <w:sz w:val="56"/>
          <w:szCs w:val="64"/>
        </w:rPr>
        <w:t>adottano</w:t>
      </w:r>
      <w:r w:rsidRPr="000E18CD">
        <w:rPr>
          <w:rFonts w:ascii="Times New Roman" w:hAnsi="Times New Roman"/>
          <w:b/>
          <w:i/>
          <w:color w:val="FF0000"/>
          <w:spacing w:val="-18"/>
          <w:w w:val="105"/>
          <w:sz w:val="56"/>
          <w:szCs w:val="64"/>
        </w:rPr>
        <w:t xml:space="preserve"> </w:t>
      </w:r>
      <w:r w:rsidRPr="000E18CD">
        <w:rPr>
          <w:rFonts w:ascii="Times New Roman" w:hAnsi="Times New Roman"/>
          <w:b/>
          <w:i/>
          <w:color w:val="FF0000"/>
          <w:w w:val="105"/>
          <w:sz w:val="56"/>
          <w:szCs w:val="64"/>
        </w:rPr>
        <w:t>i</w:t>
      </w:r>
      <w:r w:rsidRPr="000E18CD">
        <w:rPr>
          <w:rFonts w:ascii="Times New Roman" w:hAnsi="Times New Roman"/>
          <w:b/>
          <w:i/>
          <w:color w:val="FF0000"/>
          <w:spacing w:val="-18"/>
          <w:w w:val="105"/>
          <w:sz w:val="56"/>
          <w:szCs w:val="64"/>
        </w:rPr>
        <w:t xml:space="preserve"> </w:t>
      </w:r>
      <w:r w:rsidRPr="000E18CD">
        <w:rPr>
          <w:rFonts w:ascii="Times New Roman" w:hAnsi="Times New Roman"/>
          <w:b/>
          <w:i/>
          <w:color w:val="FF0000"/>
          <w:w w:val="105"/>
          <w:sz w:val="56"/>
          <w:szCs w:val="64"/>
        </w:rPr>
        <w:t>monumenti</w:t>
      </w:r>
    </w:p>
    <w:p w:rsidR="00185B35" w:rsidRPr="000E18CD" w:rsidRDefault="00185B35" w:rsidP="004D3CF5">
      <w:pPr>
        <w:jc w:val="center"/>
        <w:rPr>
          <w:rFonts w:ascii="Times New Roman" w:hAnsi="Times New Roman"/>
          <w:b/>
          <w:i/>
          <w:color w:val="FF0000"/>
          <w:w w:val="105"/>
          <w:sz w:val="56"/>
          <w:szCs w:val="64"/>
        </w:rPr>
      </w:pPr>
      <w:r w:rsidRPr="000E18CD">
        <w:rPr>
          <w:rFonts w:ascii="Times New Roman" w:hAnsi="Times New Roman"/>
          <w:b/>
          <w:i/>
          <w:color w:val="FF0000"/>
          <w:w w:val="105"/>
          <w:sz w:val="56"/>
          <w:szCs w:val="64"/>
        </w:rPr>
        <w:t xml:space="preserve"> della </w:t>
      </w:r>
      <w:r w:rsidRPr="000E18CD">
        <w:rPr>
          <w:rFonts w:ascii="Times New Roman" w:hAnsi="Times New Roman"/>
          <w:b/>
          <w:i/>
          <w:color w:val="FF0000"/>
          <w:spacing w:val="-18"/>
          <w:w w:val="105"/>
          <w:sz w:val="56"/>
          <w:szCs w:val="64"/>
        </w:rPr>
        <w:t xml:space="preserve"> </w:t>
      </w:r>
      <w:r w:rsidRPr="000E18CD">
        <w:rPr>
          <w:rFonts w:ascii="Times New Roman" w:hAnsi="Times New Roman"/>
          <w:b/>
          <w:i/>
          <w:color w:val="FF0000"/>
          <w:w w:val="105"/>
          <w:sz w:val="56"/>
          <w:szCs w:val="64"/>
        </w:rPr>
        <w:t>nostra</w:t>
      </w:r>
      <w:r w:rsidRPr="000E18CD">
        <w:rPr>
          <w:rFonts w:ascii="Times New Roman" w:hAnsi="Times New Roman"/>
          <w:b/>
          <w:i/>
          <w:color w:val="FF0000"/>
          <w:spacing w:val="-18"/>
          <w:w w:val="105"/>
          <w:sz w:val="56"/>
          <w:szCs w:val="64"/>
        </w:rPr>
        <w:t xml:space="preserve"> </w:t>
      </w:r>
      <w:r w:rsidRPr="000E18CD">
        <w:rPr>
          <w:rFonts w:ascii="Times New Roman" w:hAnsi="Times New Roman"/>
          <w:b/>
          <w:i/>
          <w:color w:val="FF0000"/>
          <w:w w:val="105"/>
          <w:sz w:val="56"/>
          <w:szCs w:val="64"/>
        </w:rPr>
        <w:t>Italia</w:t>
      </w:r>
    </w:p>
    <w:p w:rsidR="00185B35" w:rsidRPr="000E18CD" w:rsidRDefault="00185B35" w:rsidP="004D3CF5">
      <w:pPr>
        <w:jc w:val="center"/>
        <w:rPr>
          <w:rFonts w:ascii="Times New Roman" w:eastAsia="Arial Unicode MS" w:hAnsi="Times New Roman"/>
          <w:b/>
          <w:bCs/>
          <w:iCs/>
          <w:color w:val="000000"/>
          <w:sz w:val="28"/>
          <w:szCs w:val="36"/>
          <w:lang w:eastAsia="it-IT"/>
        </w:rPr>
      </w:pPr>
      <w:r w:rsidRPr="000E18CD">
        <w:rPr>
          <w:rFonts w:ascii="Times New Roman" w:eastAsia="Arial Unicode MS" w:hAnsi="Times New Roman"/>
          <w:b/>
          <w:bCs/>
          <w:iCs/>
          <w:color w:val="000000"/>
          <w:sz w:val="28"/>
          <w:szCs w:val="36"/>
          <w:lang w:eastAsia="it-IT"/>
        </w:rPr>
        <w:t>anno scolastico 2015 -2016</w:t>
      </w:r>
    </w:p>
    <w:p w:rsidR="00185B35" w:rsidRPr="000E18CD" w:rsidRDefault="00185B35" w:rsidP="004D3CF5">
      <w:pPr>
        <w:rPr>
          <w:rFonts w:ascii="Times New Roman" w:hAnsi="Times New Roman"/>
          <w:sz w:val="56"/>
          <w:szCs w:val="64"/>
          <w:shd w:val="clear" w:color="auto" w:fill="FFFFFF"/>
        </w:rPr>
      </w:pPr>
      <w:r w:rsidRPr="000E18CD">
        <w:rPr>
          <w:rFonts w:ascii="Times New Roman" w:hAnsi="Times New Roman"/>
          <w:sz w:val="56"/>
          <w:szCs w:val="64"/>
          <w:shd w:val="clear" w:color="auto" w:fill="FFFFFF"/>
        </w:rPr>
        <w:t xml:space="preserve">         </w:t>
      </w:r>
    </w:p>
    <w:p w:rsidR="00185B35" w:rsidRPr="000E18CD" w:rsidRDefault="00185B35" w:rsidP="004D3CF5">
      <w:pPr>
        <w:rPr>
          <w:rFonts w:ascii="Times New Roman" w:hAnsi="Times New Roman"/>
          <w:sz w:val="56"/>
          <w:szCs w:val="64"/>
          <w:shd w:val="clear" w:color="auto" w:fill="FFFFFF"/>
        </w:rPr>
      </w:pPr>
      <w:r w:rsidRPr="000E18CD">
        <w:rPr>
          <w:rFonts w:ascii="Times New Roman" w:hAnsi="Times New Roman"/>
          <w:sz w:val="56"/>
          <w:szCs w:val="64"/>
          <w:shd w:val="clear" w:color="auto" w:fill="FFFFFF"/>
        </w:rPr>
        <w:t xml:space="preserve">                      </w:t>
      </w:r>
      <w:r w:rsidRPr="004108AF">
        <w:rPr>
          <w:rFonts w:ascii="Times New Roman" w:hAnsi="Times New Roman"/>
          <w:b/>
          <w:noProof/>
          <w:color w:val="365F91"/>
          <w:sz w:val="28"/>
          <w:szCs w:val="28"/>
          <w:lang w:eastAsia="it-IT"/>
        </w:rPr>
        <w:pict>
          <v:shape id="Immagine 29" o:spid="_x0000_i1026" type="#_x0000_t75" style="width:66pt;height:42.75pt;visibility:visible">
            <v:imagedata r:id="rId8" o:title="" croptop="2395f" cropleft="12090f" cropright="10075f"/>
          </v:shape>
        </w:pict>
      </w:r>
      <w:r w:rsidRPr="000E18CD">
        <w:rPr>
          <w:rFonts w:ascii="Times New Roman" w:hAnsi="Times New Roman"/>
          <w:sz w:val="56"/>
          <w:szCs w:val="64"/>
          <w:shd w:val="clear" w:color="auto" w:fill="FFFFFF"/>
        </w:rPr>
        <w:t xml:space="preserve">        </w:t>
      </w:r>
      <w:r w:rsidRPr="004108AF">
        <w:rPr>
          <w:rFonts w:ascii="Times New Roman" w:hAnsi="Times New Roman"/>
          <w:b/>
          <w:noProof/>
          <w:color w:val="365F91"/>
          <w:sz w:val="28"/>
          <w:szCs w:val="28"/>
          <w:lang w:eastAsia="it-IT"/>
        </w:rPr>
        <w:pict>
          <v:shape id="Immagine 30" o:spid="_x0000_i1027" type="#_x0000_t75" style="width:75pt;height:33.75pt;visibility:visible">
            <v:imagedata r:id="rId9" o:title="" croptop="17619f" cropbottom="17269f"/>
          </v:shape>
        </w:pict>
      </w:r>
      <w:r w:rsidRPr="000E18CD">
        <w:rPr>
          <w:rFonts w:ascii="Times New Roman" w:hAnsi="Times New Roman"/>
          <w:sz w:val="56"/>
          <w:szCs w:val="64"/>
          <w:shd w:val="clear" w:color="auto" w:fill="FFFFFF"/>
        </w:rPr>
        <w:t xml:space="preserve">     </w:t>
      </w:r>
      <w:r w:rsidRPr="004108AF">
        <w:rPr>
          <w:rFonts w:ascii="Times New Roman" w:eastAsia="Arial Unicode MS" w:hAnsi="Times New Roman"/>
          <w:b/>
          <w:noProof/>
          <w:color w:val="365F91"/>
          <w:sz w:val="28"/>
          <w:szCs w:val="28"/>
          <w:u w:color="000000"/>
          <w:lang w:eastAsia="it-IT"/>
        </w:rPr>
        <w:pict>
          <v:shape id="Immagine 31" o:spid="_x0000_i1028" type="#_x0000_t75" style="width:27.75pt;height:40.5pt;visibility:visible">
            <v:imagedata r:id="rId10" o:title=""/>
          </v:shape>
        </w:pict>
      </w:r>
      <w:r w:rsidRPr="000E18CD">
        <w:rPr>
          <w:rFonts w:ascii="Times New Roman" w:hAnsi="Times New Roman"/>
          <w:sz w:val="56"/>
          <w:szCs w:val="64"/>
          <w:shd w:val="clear" w:color="auto" w:fill="FFFFFF"/>
        </w:rPr>
        <w:t xml:space="preserve">          </w:t>
      </w:r>
      <w:r w:rsidRPr="004108AF">
        <w:rPr>
          <w:rFonts w:ascii="Times New Roman" w:eastAsia="Arial Unicode MS" w:hAnsi="Times New Roman"/>
          <w:b/>
          <w:noProof/>
          <w:color w:val="365F91"/>
          <w:sz w:val="28"/>
          <w:szCs w:val="28"/>
          <w:u w:color="000000"/>
          <w:lang w:eastAsia="it-IT"/>
        </w:rPr>
        <w:pict>
          <v:shape id="Immagine 32" o:spid="_x0000_i1029" type="#_x0000_t75" style="width:77.25pt;height:29.25pt;visibility:visible">
            <v:imagedata r:id="rId11" o:title=""/>
          </v:shape>
        </w:pict>
      </w:r>
    </w:p>
    <w:p w:rsidR="00185B35" w:rsidRPr="000E18CD" w:rsidRDefault="00185B35">
      <w:pPr>
        <w:rPr>
          <w:rFonts w:ascii="Times New Roman" w:hAnsi="Times New Roman"/>
          <w:sz w:val="56"/>
          <w:szCs w:val="64"/>
          <w:shd w:val="clear" w:color="auto" w:fill="FFFFFF"/>
        </w:rPr>
      </w:pPr>
      <w:r w:rsidRPr="000E18CD">
        <w:rPr>
          <w:rFonts w:ascii="Times New Roman" w:hAnsi="Times New Roman"/>
          <w:sz w:val="56"/>
          <w:szCs w:val="64"/>
          <w:shd w:val="clear" w:color="auto" w:fill="FFFFFF"/>
        </w:rPr>
        <w:t xml:space="preserve">   </w:t>
      </w:r>
      <w:r w:rsidRPr="004108AF">
        <w:rPr>
          <w:rFonts w:ascii="Times New Roman" w:hAnsi="Times New Roman"/>
          <w:noProof/>
          <w:lang w:eastAsia="it-IT"/>
        </w:rPr>
        <w:pict>
          <v:shape id="Immagine 3" o:spid="_x0000_i1030" type="#_x0000_t75" alt="logo-regione-campania" style="width:48pt;height:48pt;visibility:visible">
            <v:imagedata r:id="rId12" o:title=""/>
          </v:shape>
        </w:pict>
      </w:r>
      <w:r w:rsidRPr="000E18CD">
        <w:rPr>
          <w:rFonts w:ascii="Times New Roman" w:hAnsi="Times New Roman"/>
          <w:sz w:val="56"/>
          <w:szCs w:val="64"/>
          <w:shd w:val="clear" w:color="auto" w:fill="FFFFFF"/>
        </w:rPr>
        <w:t xml:space="preserve">                                     </w:t>
      </w:r>
      <w:r w:rsidRPr="004108AF">
        <w:rPr>
          <w:rFonts w:ascii="Times New Roman" w:hAnsi="Times New Roman"/>
          <w:noProof/>
          <w:lang w:eastAsia="it-IT"/>
        </w:rPr>
        <w:pict>
          <v:shape id="Immagine 33" o:spid="_x0000_i1031" type="#_x0000_t75" style="width:57pt;height:19.5pt;visibility:visible">
            <v:imagedata r:id="rId13" o:title=""/>
          </v:shape>
        </w:pict>
      </w:r>
      <w:r w:rsidRPr="000E18CD">
        <w:rPr>
          <w:rFonts w:ascii="Times New Roman" w:hAnsi="Times New Roman"/>
          <w:sz w:val="56"/>
          <w:szCs w:val="64"/>
          <w:shd w:val="clear" w:color="auto" w:fill="FFFFFF"/>
        </w:rPr>
        <w:t xml:space="preserve">                                       </w:t>
      </w:r>
      <w:r w:rsidRPr="004108AF">
        <w:rPr>
          <w:rFonts w:ascii="Times New Roman" w:hAnsi="Times New Roman"/>
          <w:b/>
          <w:noProof/>
          <w:color w:val="365F91"/>
          <w:sz w:val="28"/>
          <w:szCs w:val="28"/>
          <w:lang w:eastAsia="it-IT"/>
        </w:rPr>
        <w:pict>
          <v:shape id="Immagine 4" o:spid="_x0000_i1032" type="#_x0000_t75" style="width:36pt;height:38.25pt;visibility:visible">
            <v:imagedata r:id="rId14" o:title=""/>
          </v:shape>
        </w:pict>
      </w:r>
    </w:p>
    <w:p w:rsidR="00185B35" w:rsidRDefault="00185B35" w:rsidP="00E22C47">
      <w:pPr>
        <w:jc w:val="center"/>
        <w:rPr>
          <w:rFonts w:ascii="Times New Roman" w:hAnsi="Times New Roman"/>
          <w:sz w:val="70"/>
          <w:szCs w:val="70"/>
        </w:rPr>
      </w:pPr>
    </w:p>
    <w:p w:rsidR="00185B35" w:rsidRDefault="00185B35" w:rsidP="00E22C47">
      <w:pPr>
        <w:jc w:val="center"/>
        <w:rPr>
          <w:rFonts w:ascii="Times New Roman" w:hAnsi="Times New Roman"/>
          <w:sz w:val="70"/>
          <w:szCs w:val="70"/>
        </w:rPr>
      </w:pPr>
    </w:p>
    <w:p w:rsidR="00185B35" w:rsidRPr="000E18CD" w:rsidRDefault="00185B35" w:rsidP="00E22C47">
      <w:pPr>
        <w:jc w:val="center"/>
        <w:rPr>
          <w:rFonts w:ascii="Times New Roman" w:hAnsi="Times New Roman"/>
          <w:sz w:val="70"/>
          <w:szCs w:val="70"/>
        </w:rPr>
      </w:pPr>
      <w:r w:rsidRPr="000E18CD">
        <w:rPr>
          <w:rFonts w:ascii="Times New Roman" w:hAnsi="Times New Roman"/>
          <w:sz w:val="70"/>
          <w:szCs w:val="70"/>
        </w:rPr>
        <w:t>Medaglia d’Oro</w:t>
      </w:r>
    </w:p>
    <w:p w:rsidR="00185B35" w:rsidRPr="000E18CD" w:rsidRDefault="00185B35" w:rsidP="004D3CF5">
      <w:pPr>
        <w:jc w:val="center"/>
        <w:rPr>
          <w:rFonts w:ascii="Times New Roman" w:hAnsi="Times New Roman"/>
          <w:b/>
          <w:color w:val="FF0000"/>
          <w:sz w:val="52"/>
          <w:szCs w:val="52"/>
        </w:rPr>
      </w:pPr>
      <w:r w:rsidRPr="000E18CD">
        <w:rPr>
          <w:rFonts w:ascii="Times New Roman" w:hAnsi="Times New Roman"/>
          <w:b/>
          <w:color w:val="FF0000"/>
          <w:sz w:val="52"/>
          <w:szCs w:val="52"/>
        </w:rPr>
        <w:t>SCUOLE DELL’INFANZIA</w:t>
      </w: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tbl>
      <w:tblPr>
        <w:tblW w:w="14195" w:type="dxa"/>
        <w:jc w:val="center"/>
        <w:tblInd w:w="-2377" w:type="dxa"/>
        <w:tblLayout w:type="fixed"/>
        <w:tblLook w:val="00A0"/>
      </w:tblPr>
      <w:tblGrid>
        <w:gridCol w:w="4349"/>
        <w:gridCol w:w="5103"/>
        <w:gridCol w:w="4743"/>
      </w:tblGrid>
      <w:tr w:rsidR="00185B35" w:rsidRPr="004108AF" w:rsidTr="004D3CF5">
        <w:trPr>
          <w:trHeight w:val="470"/>
          <w:jc w:val="center"/>
        </w:trPr>
        <w:tc>
          <w:tcPr>
            <w:tcW w:w="4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0868F0">
            <w:pPr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>CITTA’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0868F0">
            <w:pPr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 xml:space="preserve">SCUOLA </w:t>
            </w:r>
          </w:p>
        </w:tc>
        <w:tc>
          <w:tcPr>
            <w:tcW w:w="4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0868F0">
            <w:pPr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>TITOLO LAVORO</w:t>
            </w:r>
          </w:p>
        </w:tc>
      </w:tr>
      <w:tr w:rsidR="00185B35" w:rsidRPr="004108AF" w:rsidTr="004D3CF5">
        <w:trPr>
          <w:trHeight w:val="470"/>
          <w:jc w:val="center"/>
        </w:trPr>
        <w:tc>
          <w:tcPr>
            <w:tcW w:w="4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868F0">
            <w:pPr>
              <w:tabs>
                <w:tab w:val="left" w:pos="2802"/>
              </w:tabs>
              <w:rPr>
                <w:rFonts w:ascii="Times New Roman" w:hAnsi="Times New Roman"/>
                <w:b/>
                <w:sz w:val="28"/>
                <w:szCs w:val="32"/>
              </w:rPr>
            </w:pPr>
            <w:r w:rsidRPr="000E18CD">
              <w:rPr>
                <w:rFonts w:ascii="Times New Roman" w:hAnsi="Times New Roman"/>
                <w:b/>
                <w:sz w:val="28"/>
                <w:szCs w:val="32"/>
              </w:rPr>
              <w:t>LAZIO, ROMA</w:t>
            </w:r>
            <w:r w:rsidRPr="000E18CD">
              <w:rPr>
                <w:rFonts w:ascii="Times New Roman" w:hAnsi="Times New Roman"/>
                <w:b/>
                <w:sz w:val="28"/>
                <w:szCs w:val="32"/>
              </w:rPr>
              <w:tab/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868F0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 xml:space="preserve">I.C. ALBERTO SORDI </w:t>
            </w:r>
          </w:p>
        </w:tc>
        <w:tc>
          <w:tcPr>
            <w:tcW w:w="4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868F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222222"/>
                <w:sz w:val="28"/>
                <w:szCs w:val="32"/>
                <w:shd w:val="clear" w:color="auto" w:fill="FFFFFF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IL PONTE NOMENTANO</w:t>
            </w:r>
          </w:p>
        </w:tc>
      </w:tr>
      <w:tr w:rsidR="00185B35" w:rsidRPr="004108AF" w:rsidTr="004D3CF5">
        <w:trPr>
          <w:trHeight w:val="1294"/>
          <w:jc w:val="center"/>
        </w:trPr>
        <w:tc>
          <w:tcPr>
            <w:tcW w:w="4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868F0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0E18CD">
              <w:rPr>
                <w:rFonts w:ascii="Times New Roman" w:hAnsi="Times New Roman"/>
                <w:b/>
                <w:sz w:val="28"/>
                <w:szCs w:val="32"/>
              </w:rPr>
              <w:t>SICILIA, PALERMO</w:t>
            </w:r>
          </w:p>
          <w:p w:rsidR="00185B35" w:rsidRPr="000E18CD" w:rsidRDefault="00185B35" w:rsidP="000868F0">
            <w:pPr>
              <w:rPr>
                <w:rFonts w:ascii="Times New Roman" w:hAnsi="Times New Roman"/>
                <w:b/>
                <w:sz w:val="28"/>
                <w:szCs w:val="32"/>
              </w:rPr>
            </w:pP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868F0">
            <w:pPr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>III U.D.E., SC. COMUNALE INFANZIA “G. GALILEI”</w:t>
            </w:r>
          </w:p>
        </w:tc>
        <w:tc>
          <w:tcPr>
            <w:tcW w:w="4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868F0">
            <w:pPr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>VILLA GIULIA</w:t>
            </w:r>
          </w:p>
        </w:tc>
      </w:tr>
      <w:tr w:rsidR="00185B35" w:rsidRPr="004108AF" w:rsidTr="004D3CF5">
        <w:trPr>
          <w:trHeight w:val="668"/>
          <w:jc w:val="center"/>
        </w:trPr>
        <w:tc>
          <w:tcPr>
            <w:tcW w:w="4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868F0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0E18CD">
              <w:rPr>
                <w:rFonts w:ascii="Times New Roman" w:hAnsi="Times New Roman"/>
                <w:b/>
                <w:sz w:val="28"/>
                <w:szCs w:val="32"/>
              </w:rPr>
              <w:t>SICILIA, AUGUSTA (SR)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868F0">
            <w:pPr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>1° I.C. PRINCIPE DI NAPOLI</w:t>
            </w:r>
          </w:p>
        </w:tc>
        <w:tc>
          <w:tcPr>
            <w:tcW w:w="4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868F0">
            <w:pPr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CALA PARADISO</w:t>
            </w:r>
          </w:p>
        </w:tc>
      </w:tr>
    </w:tbl>
    <w:p w:rsidR="00185B35" w:rsidRPr="000E18CD" w:rsidRDefault="00185B35">
      <w:pPr>
        <w:rPr>
          <w:rFonts w:ascii="Times New Roman" w:hAnsi="Times New Roman"/>
        </w:rPr>
      </w:pPr>
    </w:p>
    <w:p w:rsidR="00185B35" w:rsidRDefault="00185B35" w:rsidP="000868F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</w:p>
    <w:p w:rsidR="00185B35" w:rsidRPr="00761102" w:rsidRDefault="00185B35" w:rsidP="00761102">
      <w:pPr>
        <w:jc w:val="center"/>
        <w:rPr>
          <w:rFonts w:ascii="Times New Roman" w:hAnsi="Times New Roman"/>
          <w:sz w:val="70"/>
          <w:szCs w:val="70"/>
        </w:rPr>
      </w:pPr>
      <w:r>
        <w:rPr>
          <w:rFonts w:ascii="Times New Roman" w:hAnsi="Times New Roman"/>
          <w:sz w:val="52"/>
          <w:szCs w:val="52"/>
        </w:rPr>
        <w:br/>
      </w:r>
      <w:r>
        <w:rPr>
          <w:rFonts w:ascii="Times New Roman" w:hAnsi="Times New Roman"/>
          <w:sz w:val="52"/>
          <w:szCs w:val="52"/>
        </w:rPr>
        <w:br/>
      </w:r>
      <w:r w:rsidRPr="00761102">
        <w:rPr>
          <w:rFonts w:ascii="Times New Roman" w:hAnsi="Times New Roman"/>
          <w:sz w:val="70"/>
          <w:szCs w:val="70"/>
        </w:rPr>
        <w:t>Medaglia d’Oro</w:t>
      </w:r>
    </w:p>
    <w:p w:rsidR="00185B35" w:rsidRPr="00761102" w:rsidRDefault="00185B35" w:rsidP="00761102">
      <w:pPr>
        <w:jc w:val="center"/>
        <w:rPr>
          <w:rFonts w:ascii="Times New Roman" w:hAnsi="Times New Roman"/>
          <w:b/>
          <w:sz w:val="52"/>
          <w:szCs w:val="52"/>
        </w:rPr>
      </w:pPr>
      <w:r w:rsidRPr="00761102">
        <w:rPr>
          <w:rFonts w:ascii="Times New Roman" w:hAnsi="Times New Roman"/>
          <w:b/>
          <w:color w:val="FF0000"/>
          <w:sz w:val="52"/>
          <w:szCs w:val="52"/>
        </w:rPr>
        <w:t>SCUOLE PRIMARIE</w:t>
      </w:r>
      <w:r w:rsidRPr="00761102">
        <w:rPr>
          <w:rFonts w:ascii="Times New Roman" w:hAnsi="Times New Roman"/>
          <w:b/>
          <w:color w:val="FF0000"/>
          <w:sz w:val="52"/>
          <w:szCs w:val="52"/>
        </w:rPr>
        <w:br/>
      </w:r>
    </w:p>
    <w:tbl>
      <w:tblPr>
        <w:tblW w:w="14601" w:type="dxa"/>
        <w:tblInd w:w="-34" w:type="dxa"/>
        <w:tblLayout w:type="fixed"/>
        <w:tblLook w:val="00A0"/>
      </w:tblPr>
      <w:tblGrid>
        <w:gridCol w:w="4678"/>
        <w:gridCol w:w="3261"/>
        <w:gridCol w:w="6662"/>
      </w:tblGrid>
      <w:tr w:rsidR="00185B35" w:rsidRPr="004108AF" w:rsidTr="000868F0">
        <w:trPr>
          <w:trHeight w:val="47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0868F0">
            <w:pPr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>CITTA’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0868F0">
            <w:pPr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 xml:space="preserve">SCUOLA 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0868F0">
            <w:pPr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>TITOLO LAVORO</w:t>
            </w:r>
          </w:p>
        </w:tc>
      </w:tr>
      <w:tr w:rsidR="00185B35" w:rsidRPr="004108AF" w:rsidTr="000868F0">
        <w:trPr>
          <w:trHeight w:val="47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868F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32"/>
              </w:rPr>
            </w:pPr>
            <w:r w:rsidRPr="000E18CD">
              <w:rPr>
                <w:rFonts w:ascii="Times New Roman" w:hAnsi="Times New Roman"/>
                <w:b/>
                <w:sz w:val="28"/>
                <w:szCs w:val="32"/>
              </w:rPr>
              <w:t xml:space="preserve">ABRUZZO, MONTESILVANO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868F0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>I.C. TROIANO DELFICO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868F0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>IL GUERRIERO DI CAPESTRANO</w:t>
            </w:r>
          </w:p>
        </w:tc>
      </w:tr>
      <w:tr w:rsidR="00185B35" w:rsidRPr="004108AF" w:rsidTr="000868F0">
        <w:trPr>
          <w:trHeight w:val="47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868F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32"/>
              </w:rPr>
            </w:pPr>
            <w:r w:rsidRPr="000E18CD">
              <w:rPr>
                <w:rFonts w:ascii="Times New Roman" w:hAnsi="Times New Roman"/>
                <w:b/>
                <w:sz w:val="28"/>
                <w:szCs w:val="32"/>
              </w:rPr>
              <w:t>CAMPANIA, AFRAGOLA (NA)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868F0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>I.C. EUROPA UNITA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868F0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VILLAGGIO PREISTORICO DELL’ETÀ DEL BRONZO</w:t>
            </w:r>
          </w:p>
        </w:tc>
      </w:tr>
      <w:tr w:rsidR="00185B35" w:rsidRPr="004108AF" w:rsidTr="000868F0">
        <w:trPr>
          <w:trHeight w:val="47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868F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LAZIO, ROMA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868F0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I.C. GIOVANNI PALOMBINI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868F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222222"/>
                <w:sz w:val="28"/>
                <w:szCs w:val="32"/>
                <w:shd w:val="clear" w:color="auto" w:fill="FFFFFF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MUSEO DEL PLEISTOCENE</w:t>
            </w:r>
          </w:p>
        </w:tc>
      </w:tr>
      <w:tr w:rsidR="00185B35" w:rsidRPr="004108AF" w:rsidTr="000868F0">
        <w:trPr>
          <w:trHeight w:val="47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868F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LAZIO, ROMA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868F0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I.C. E. Q. VISCONTI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868F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222222"/>
                <w:sz w:val="28"/>
                <w:szCs w:val="32"/>
                <w:shd w:val="clear" w:color="auto" w:fill="FFFFFF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LA BARCACCIA</w:t>
            </w:r>
          </w:p>
        </w:tc>
      </w:tr>
      <w:tr w:rsidR="00185B35" w:rsidRPr="004108AF" w:rsidTr="000868F0">
        <w:trPr>
          <w:trHeight w:val="47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868F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32"/>
              </w:rPr>
            </w:pPr>
            <w:r w:rsidRPr="000E18CD">
              <w:rPr>
                <w:rFonts w:ascii="Times New Roman" w:hAnsi="Times New Roman"/>
                <w:b/>
                <w:sz w:val="28"/>
                <w:szCs w:val="32"/>
              </w:rPr>
              <w:t>LIGURIA, GENOVA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868F0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 xml:space="preserve">I.C. MADDALENA – BERTANI 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868F0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 xml:space="preserve">RESTI DEL CONVENTO DI S. FRANCESCO DI CASTELLETTO POSTI ALL’INTERNO DELLA SCUOLA DANEO </w:t>
            </w:r>
          </w:p>
        </w:tc>
      </w:tr>
      <w:tr w:rsidR="00185B35" w:rsidRPr="004108AF" w:rsidTr="000868F0">
        <w:trPr>
          <w:trHeight w:val="47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868F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32"/>
              </w:rPr>
            </w:pPr>
            <w:r w:rsidRPr="000E18CD">
              <w:rPr>
                <w:rFonts w:ascii="Times New Roman" w:hAnsi="Times New Roman"/>
                <w:b/>
                <w:sz w:val="28"/>
                <w:szCs w:val="32"/>
              </w:rPr>
              <w:t>LIGURIA, GENOVA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868F0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 xml:space="preserve">I.C. TEGLIA 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868F0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>LA CREUZA, VIA ASILO INFANTILE DI MURTA</w:t>
            </w:r>
          </w:p>
        </w:tc>
      </w:tr>
      <w:tr w:rsidR="00185B35" w:rsidRPr="004108AF" w:rsidTr="000868F0">
        <w:trPr>
          <w:trHeight w:val="47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868F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32"/>
              </w:rPr>
            </w:pPr>
            <w:r w:rsidRPr="000E18CD">
              <w:rPr>
                <w:rFonts w:ascii="Times New Roman" w:hAnsi="Times New Roman"/>
                <w:b/>
                <w:sz w:val="28"/>
                <w:szCs w:val="32"/>
              </w:rPr>
              <w:t>LOMBARDIA, TEGLIO (SO)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868F0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>I.C. DI TEGLIO –PRIMARIA DI APRICA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868F0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SENTIERO ALPINO “IL LEGNO È VITA”</w:t>
            </w:r>
          </w:p>
        </w:tc>
      </w:tr>
      <w:tr w:rsidR="00185B35" w:rsidRPr="004108AF" w:rsidTr="000868F0">
        <w:trPr>
          <w:trHeight w:val="47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868F0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PIEMONTE, TORINO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868F0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SCUOLA DE AMICIS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868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SCUOLA EDMONDO DE AMICIS</w:t>
            </w:r>
          </w:p>
        </w:tc>
      </w:tr>
      <w:tr w:rsidR="00185B35" w:rsidRPr="004108AF" w:rsidTr="000868F0">
        <w:trPr>
          <w:trHeight w:val="47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868F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32"/>
              </w:rPr>
            </w:pPr>
            <w:r w:rsidRPr="000E18CD">
              <w:rPr>
                <w:rFonts w:ascii="Times New Roman" w:hAnsi="Times New Roman"/>
                <w:b/>
                <w:sz w:val="28"/>
                <w:szCs w:val="32"/>
              </w:rPr>
              <w:t>PUGLIA, MINERVINO LECCE</w:t>
            </w:r>
          </w:p>
          <w:p w:rsidR="00185B35" w:rsidRPr="000E18CD" w:rsidRDefault="00185B35" w:rsidP="000868F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32"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868F0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>I.C. DI MINERVINO, PRIMARIA DOLMEN LI SCUSI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868F0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DOLMEN LI SCUSI</w:t>
            </w:r>
          </w:p>
        </w:tc>
      </w:tr>
      <w:tr w:rsidR="00185B35" w:rsidRPr="004108AF" w:rsidTr="000868F0">
        <w:trPr>
          <w:trHeight w:val="546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868F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32"/>
              </w:rPr>
            </w:pPr>
            <w:r w:rsidRPr="000E18CD">
              <w:rPr>
                <w:rFonts w:ascii="Times New Roman" w:hAnsi="Times New Roman"/>
                <w:b/>
                <w:sz w:val="28"/>
                <w:szCs w:val="32"/>
              </w:rPr>
              <w:t>TOSCANA, PRATO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868F0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>I.C. MASCAGNI, PRIMARIA MASCAGNI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868F0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IL CAVALCIOTTO E L’ANTICO SISTEMA IDRAULICO DA ESSO DERIVATO</w:t>
            </w:r>
          </w:p>
        </w:tc>
      </w:tr>
    </w:tbl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 w:rsidP="000868F0">
      <w:pPr>
        <w:jc w:val="center"/>
        <w:rPr>
          <w:rFonts w:ascii="Times New Roman" w:hAnsi="Times New Roman"/>
          <w:sz w:val="70"/>
          <w:szCs w:val="70"/>
        </w:rPr>
      </w:pPr>
      <w:r w:rsidRPr="000E18CD">
        <w:rPr>
          <w:rFonts w:ascii="Times New Roman" w:hAnsi="Times New Roman"/>
          <w:sz w:val="70"/>
          <w:szCs w:val="70"/>
        </w:rPr>
        <w:t>Medaglia d’Oro</w:t>
      </w:r>
    </w:p>
    <w:p w:rsidR="00185B35" w:rsidRPr="000E18CD" w:rsidRDefault="00185B35" w:rsidP="000868F0">
      <w:pPr>
        <w:jc w:val="center"/>
        <w:rPr>
          <w:rFonts w:ascii="Times New Roman" w:hAnsi="Times New Roman"/>
          <w:b/>
          <w:color w:val="FF0000"/>
          <w:sz w:val="52"/>
          <w:szCs w:val="52"/>
        </w:rPr>
      </w:pPr>
      <w:r w:rsidRPr="000E18CD">
        <w:rPr>
          <w:rFonts w:ascii="Times New Roman" w:hAnsi="Times New Roman"/>
          <w:b/>
          <w:color w:val="FF0000"/>
          <w:sz w:val="52"/>
          <w:szCs w:val="52"/>
        </w:rPr>
        <w:t>SCUOLE SECONDARIE DI I GRADO</w:t>
      </w: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tbl>
      <w:tblPr>
        <w:tblW w:w="14601" w:type="dxa"/>
        <w:tblInd w:w="-34" w:type="dxa"/>
        <w:tblLayout w:type="fixed"/>
        <w:tblLook w:val="0000"/>
      </w:tblPr>
      <w:tblGrid>
        <w:gridCol w:w="3686"/>
        <w:gridCol w:w="5387"/>
        <w:gridCol w:w="5528"/>
      </w:tblGrid>
      <w:tr w:rsidR="00185B35" w:rsidRPr="004108AF" w:rsidTr="00590C9F">
        <w:trPr>
          <w:trHeight w:val="47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590C9F">
            <w:pPr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>CITTA’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590C9F">
            <w:pPr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 xml:space="preserve">SCUOLA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590C9F">
            <w:pPr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>TITOLO LAVORO</w:t>
            </w:r>
          </w:p>
        </w:tc>
      </w:tr>
      <w:tr w:rsidR="00185B35" w:rsidRPr="004108AF" w:rsidTr="00590C9F">
        <w:trPr>
          <w:trHeight w:val="47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BASILICATA, ATELLA (PZ)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I.C. DI ATELLA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TORRE ANGIOINA</w:t>
            </w:r>
          </w:p>
        </w:tc>
      </w:tr>
      <w:tr w:rsidR="00185B35" w:rsidRPr="004108AF" w:rsidTr="00590C9F">
        <w:trPr>
          <w:trHeight w:val="47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EMILIA ROMAGNA, REGGIO EMILIA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I.C. LEPIDO</w:t>
            </w:r>
          </w:p>
          <w:p w:rsidR="00185B35" w:rsidRPr="004108AF" w:rsidRDefault="00185B35" w:rsidP="00590C9F">
            <w:pPr>
              <w:rPr>
                <w:rFonts w:ascii="Times New Roman" w:hAnsi="Times New Roman"/>
                <w:sz w:val="28"/>
                <w:szCs w:val="32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 xml:space="preserve">IL FIUME CROSTOLO: IL SISTEMA IDRAULICO CHE CONVOGLIAVA LE ACQUE ALLA REGGIA DI RIVALTA </w:t>
            </w:r>
          </w:p>
        </w:tc>
      </w:tr>
      <w:tr w:rsidR="00185B35" w:rsidRPr="004108AF" w:rsidTr="00590C9F">
        <w:trPr>
          <w:trHeight w:val="47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FRIULI VENEZIA GIULIA, PORCIA (PN)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I.C. JACOPO DI PORCIA –SEC. DI I GRADO G. ZANELLA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VILLA CORRER - DOLFIN</w:t>
            </w:r>
          </w:p>
        </w:tc>
      </w:tr>
      <w:tr w:rsidR="00185B35" w:rsidRPr="004108AF" w:rsidTr="00590C9F">
        <w:trPr>
          <w:trHeight w:val="47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LAZIO, CASTROCIELO (FR)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I.C. AQUINO, SEC. DI I GRADO G. DA CASTROCIELO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SITO ARCHEOLOGICO DI AQUINUM: LE TERME CENTRALI</w:t>
            </w:r>
          </w:p>
        </w:tc>
      </w:tr>
      <w:tr w:rsidR="00185B35" w:rsidRPr="004108AF" w:rsidTr="00590C9F">
        <w:trPr>
          <w:trHeight w:val="47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LOMBARDIA, MILANO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590C9F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>I.C. MILANO SPIGA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590C9F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>LA CONCA DELL’INCORONATA</w:t>
            </w:r>
          </w:p>
        </w:tc>
      </w:tr>
      <w:tr w:rsidR="00185B35" w:rsidRPr="004108AF" w:rsidTr="00590C9F">
        <w:trPr>
          <w:trHeight w:val="47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PIEMONTE,PETTINENGO (BI)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 xml:space="preserve">I.C. V. SELLA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IL MONUMENTO AI CADUTI</w:t>
            </w:r>
          </w:p>
        </w:tc>
      </w:tr>
      <w:tr w:rsidR="00185B35" w:rsidRPr="004108AF" w:rsidTr="00590C9F">
        <w:trPr>
          <w:trHeight w:val="47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PUGLIA, MELENDUGNO (LE)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I.C. STATALE “G. MAZZINI”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L’ULIVO</w:t>
            </w:r>
          </w:p>
        </w:tc>
      </w:tr>
      <w:tr w:rsidR="00185B35" w:rsidRPr="004108AF" w:rsidTr="00590C9F">
        <w:trPr>
          <w:trHeight w:val="47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PUGLIA, SAN DONATO DI LECCE (LE)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I.C. SAN CESARIO DI LECCE - SEC. DI I GRADO “PASCOLI”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CHIESA DELLA MADONNA DELLA NEVE</w:t>
            </w:r>
          </w:p>
        </w:tc>
      </w:tr>
      <w:tr w:rsidR="00185B35" w:rsidRPr="004108AF" w:rsidTr="00590C9F">
        <w:trPr>
          <w:trHeight w:val="47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SICILIA, MESSINA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 xml:space="preserve">I.C. SAN FRANCESCO DI PAOLA,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CHIESA DI GESÙ E MARIA DEL BUON VIAGGIO, DETTA DEL RINGO</w:t>
            </w:r>
          </w:p>
        </w:tc>
      </w:tr>
      <w:tr w:rsidR="00185B35" w:rsidRPr="004108AF" w:rsidTr="00590C9F">
        <w:trPr>
          <w:trHeight w:val="47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590C9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18CD">
              <w:rPr>
                <w:rFonts w:ascii="Times New Roman" w:hAnsi="Times New Roman"/>
                <w:b/>
                <w:sz w:val="28"/>
                <w:szCs w:val="28"/>
              </w:rPr>
              <w:t>TOSCANA, SANTA FIORA (GR)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590C9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0E18CD">
              <w:rPr>
                <w:rFonts w:ascii="Times New Roman" w:hAnsi="Times New Roman"/>
                <w:sz w:val="28"/>
                <w:szCs w:val="24"/>
              </w:rPr>
              <w:t>I.C. M. PRATESI, SEC. DI I GRADO DI SEMPRONIANO</w:t>
            </w:r>
          </w:p>
          <w:p w:rsidR="00185B35" w:rsidRPr="000E18CD" w:rsidRDefault="00185B35" w:rsidP="00590C9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108AF">
              <w:rPr>
                <w:rFonts w:ascii="Times New Roman" w:hAnsi="Times New Roman"/>
                <w:sz w:val="28"/>
                <w:szCs w:val="24"/>
              </w:rPr>
              <w:t>L’OLIVONE E IL SUO PARCO DI OLIVI SECOLARI</w:t>
            </w:r>
          </w:p>
        </w:tc>
      </w:tr>
      <w:tr w:rsidR="00185B35" w:rsidRPr="004108AF" w:rsidTr="00590C9F">
        <w:trPr>
          <w:trHeight w:val="47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590C9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18CD">
              <w:rPr>
                <w:rFonts w:ascii="Times New Roman" w:hAnsi="Times New Roman"/>
                <w:b/>
                <w:sz w:val="28"/>
                <w:szCs w:val="28"/>
              </w:rPr>
              <w:t>UMBRIA, BEVAGNA(PG)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0E18CD">
              <w:rPr>
                <w:rFonts w:ascii="Times New Roman" w:hAnsi="Times New Roman"/>
                <w:sz w:val="28"/>
                <w:szCs w:val="24"/>
              </w:rPr>
              <w:t>I.C. BEVAGNA – CANNARA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590C9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108AF">
              <w:rPr>
                <w:rFonts w:ascii="Times New Roman" w:hAnsi="Times New Roman"/>
                <w:sz w:val="28"/>
                <w:szCs w:val="24"/>
              </w:rPr>
              <w:t>IL FIUME CLITUNNO</w:t>
            </w:r>
          </w:p>
        </w:tc>
      </w:tr>
      <w:tr w:rsidR="00185B35" w:rsidRPr="004108AF" w:rsidTr="00590C9F">
        <w:trPr>
          <w:trHeight w:val="47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590C9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18CD">
              <w:rPr>
                <w:rFonts w:ascii="Times New Roman" w:hAnsi="Times New Roman"/>
                <w:b/>
                <w:sz w:val="28"/>
                <w:szCs w:val="28"/>
              </w:rPr>
              <w:t>VENETO, VENEZIA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590C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>I.C. FRANCA ONGARO-LIDO PELLESTRINA,PLESSO LOREDAN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>I FORTI DI PELLESTRINA NEL SISTEMA DIFENSIVO VENEZIANO</w:t>
            </w:r>
          </w:p>
        </w:tc>
      </w:tr>
    </w:tbl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Default="00185B35">
      <w:pPr>
        <w:rPr>
          <w:rFonts w:ascii="Times New Roman" w:hAnsi="Times New Roman"/>
        </w:rPr>
      </w:pPr>
    </w:p>
    <w:p w:rsidR="00185B35" w:rsidRDefault="00185B35">
      <w:pPr>
        <w:rPr>
          <w:rFonts w:ascii="Times New Roman" w:hAnsi="Times New Roman"/>
        </w:rPr>
      </w:pPr>
    </w:p>
    <w:p w:rsidR="00185B35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Default="00185B35" w:rsidP="00590C9F">
      <w:pPr>
        <w:jc w:val="center"/>
        <w:rPr>
          <w:rFonts w:ascii="Times New Roman" w:hAnsi="Times New Roman"/>
          <w:sz w:val="70"/>
          <w:szCs w:val="70"/>
        </w:rPr>
      </w:pPr>
    </w:p>
    <w:p w:rsidR="00185B35" w:rsidRPr="000E18CD" w:rsidRDefault="00185B35" w:rsidP="00590C9F">
      <w:pPr>
        <w:jc w:val="center"/>
        <w:rPr>
          <w:rFonts w:ascii="Times New Roman" w:hAnsi="Times New Roman"/>
          <w:sz w:val="70"/>
          <w:szCs w:val="70"/>
        </w:rPr>
      </w:pPr>
      <w:r w:rsidRPr="000E18CD">
        <w:rPr>
          <w:rFonts w:ascii="Times New Roman" w:hAnsi="Times New Roman"/>
          <w:sz w:val="70"/>
          <w:szCs w:val="70"/>
        </w:rPr>
        <w:t>Medaglia d’Oro</w:t>
      </w:r>
    </w:p>
    <w:p w:rsidR="00185B35" w:rsidRPr="000E18CD" w:rsidRDefault="00185B35" w:rsidP="00590C9F">
      <w:pPr>
        <w:jc w:val="center"/>
        <w:rPr>
          <w:rFonts w:ascii="Times New Roman" w:hAnsi="Times New Roman"/>
          <w:b/>
          <w:color w:val="FF0000"/>
          <w:sz w:val="52"/>
          <w:szCs w:val="52"/>
        </w:rPr>
      </w:pPr>
      <w:r w:rsidRPr="000E18CD">
        <w:rPr>
          <w:rFonts w:ascii="Times New Roman" w:hAnsi="Times New Roman"/>
          <w:b/>
          <w:color w:val="FF0000"/>
          <w:sz w:val="52"/>
          <w:szCs w:val="52"/>
        </w:rPr>
        <w:t>SCUOLE SECONDARIE DI II GRADO</w:t>
      </w: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tbl>
      <w:tblPr>
        <w:tblW w:w="14743" w:type="dxa"/>
        <w:tblInd w:w="-176" w:type="dxa"/>
        <w:tblLayout w:type="fixed"/>
        <w:tblLook w:val="0000"/>
      </w:tblPr>
      <w:tblGrid>
        <w:gridCol w:w="3828"/>
        <w:gridCol w:w="5387"/>
        <w:gridCol w:w="5528"/>
      </w:tblGrid>
      <w:tr w:rsidR="00185B35" w:rsidRPr="004108AF" w:rsidTr="000E18CD">
        <w:trPr>
          <w:trHeight w:val="47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590C9F">
            <w:pPr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>CITTA’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590C9F">
            <w:pPr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 xml:space="preserve">SCUOLA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0E18CD">
            <w:pPr>
              <w:ind w:right="743"/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>TITOLO LAVORO</w:t>
            </w:r>
          </w:p>
        </w:tc>
      </w:tr>
      <w:tr w:rsidR="00185B35" w:rsidRPr="004108AF" w:rsidTr="000E18CD">
        <w:trPr>
          <w:trHeight w:val="47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b/>
                <w:sz w:val="28"/>
              </w:rPr>
            </w:pPr>
            <w:r w:rsidRPr="004108AF">
              <w:rPr>
                <w:rFonts w:ascii="Times New Roman" w:hAnsi="Times New Roman"/>
                <w:b/>
                <w:sz w:val="28"/>
              </w:rPr>
              <w:t>CALABRIA, COSENZA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</w:rPr>
            </w:pPr>
            <w:r w:rsidRPr="004108AF">
              <w:rPr>
                <w:rFonts w:ascii="Times New Roman" w:hAnsi="Times New Roman"/>
                <w:sz w:val="28"/>
              </w:rPr>
              <w:t xml:space="preserve">I.T.I. A. MONACO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</w:rPr>
            </w:pPr>
            <w:r w:rsidRPr="004108AF">
              <w:rPr>
                <w:rFonts w:ascii="Times New Roman" w:hAnsi="Times New Roman"/>
                <w:sz w:val="28"/>
              </w:rPr>
              <w:t>MUSEO DIOCESANO E LA CROCE BIZANTINA</w:t>
            </w:r>
          </w:p>
        </w:tc>
      </w:tr>
      <w:tr w:rsidR="00185B35" w:rsidRPr="004108AF" w:rsidTr="00761102">
        <w:trPr>
          <w:trHeight w:val="955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b/>
                <w:sz w:val="28"/>
              </w:rPr>
            </w:pPr>
            <w:r w:rsidRPr="004108AF">
              <w:rPr>
                <w:rFonts w:ascii="Times New Roman" w:hAnsi="Times New Roman"/>
                <w:b/>
                <w:sz w:val="28"/>
              </w:rPr>
              <w:t>CAMPANIA, NAPOLI</w:t>
            </w:r>
          </w:p>
          <w:p w:rsidR="00185B35" w:rsidRPr="004108AF" w:rsidRDefault="00185B35" w:rsidP="00590C9F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</w:rPr>
            </w:pPr>
            <w:r w:rsidRPr="004108AF">
              <w:rPr>
                <w:rFonts w:ascii="Times New Roman" w:hAnsi="Times New Roman"/>
                <w:sz w:val="28"/>
              </w:rPr>
              <w:t>I.S.I.S. BOCCIONI-PALIZZI, PLESSO PALIZZI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</w:rPr>
            </w:pPr>
            <w:r w:rsidRPr="004108AF">
              <w:rPr>
                <w:rFonts w:ascii="Times New Roman" w:hAnsi="Times New Roman"/>
                <w:sz w:val="28"/>
              </w:rPr>
              <w:t>SEDE DELL’ISTITUTO “IL PERCORSO DELLA BELLEZZA”</w:t>
            </w:r>
          </w:p>
        </w:tc>
      </w:tr>
      <w:tr w:rsidR="00185B35" w:rsidRPr="004108AF" w:rsidTr="00761102">
        <w:trPr>
          <w:trHeight w:val="1071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b/>
                <w:sz w:val="28"/>
              </w:rPr>
            </w:pPr>
            <w:r w:rsidRPr="004108AF">
              <w:rPr>
                <w:rFonts w:ascii="Times New Roman" w:hAnsi="Times New Roman"/>
                <w:b/>
                <w:sz w:val="28"/>
              </w:rPr>
              <w:t>CAMPANIA, CASTELLAMMARE DI STABIA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</w:rPr>
            </w:pPr>
            <w:r w:rsidRPr="004108AF">
              <w:rPr>
                <w:rFonts w:ascii="Times New Roman" w:hAnsi="Times New Roman"/>
                <w:sz w:val="28"/>
              </w:rPr>
              <w:t>LICEO CLASSICO PLINIO SENIORE</w:t>
            </w:r>
          </w:p>
          <w:p w:rsidR="00185B35" w:rsidRPr="004108AF" w:rsidRDefault="00185B35" w:rsidP="00590C9F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</w:rPr>
            </w:pPr>
            <w:r w:rsidRPr="004108AF">
              <w:rPr>
                <w:rFonts w:ascii="Times New Roman" w:hAnsi="Times New Roman"/>
                <w:sz w:val="28"/>
              </w:rPr>
              <w:t>VILLA SAN MARCO</w:t>
            </w:r>
          </w:p>
        </w:tc>
      </w:tr>
      <w:tr w:rsidR="00185B35" w:rsidRPr="004108AF" w:rsidTr="000E18CD">
        <w:trPr>
          <w:trHeight w:val="47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b/>
                <w:sz w:val="28"/>
              </w:rPr>
            </w:pPr>
            <w:r w:rsidRPr="004108AF">
              <w:rPr>
                <w:rFonts w:ascii="Times New Roman" w:hAnsi="Times New Roman"/>
                <w:b/>
                <w:sz w:val="28"/>
              </w:rPr>
              <w:t>LAZIO, ROMA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</w:rPr>
            </w:pPr>
            <w:r w:rsidRPr="004108AF">
              <w:rPr>
                <w:rFonts w:ascii="Times New Roman" w:hAnsi="Times New Roman"/>
                <w:sz w:val="28"/>
              </w:rPr>
              <w:t>I.T.I.S./LSA G. GIORGI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</w:rPr>
            </w:pPr>
            <w:r w:rsidRPr="004108AF">
              <w:rPr>
                <w:rFonts w:ascii="Times New Roman" w:hAnsi="Times New Roman"/>
                <w:sz w:val="28"/>
              </w:rPr>
              <w:t>GLI ANTICHI ACQUEDOTTI ROMANI E I REPERTI IDRAULICI DEI MUSEI COMUNALI</w:t>
            </w:r>
          </w:p>
        </w:tc>
      </w:tr>
      <w:tr w:rsidR="00185B35" w:rsidRPr="004108AF" w:rsidTr="000E18CD">
        <w:trPr>
          <w:trHeight w:val="47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b/>
                <w:sz w:val="28"/>
              </w:rPr>
            </w:pPr>
            <w:r w:rsidRPr="004108AF">
              <w:rPr>
                <w:rFonts w:ascii="Times New Roman" w:hAnsi="Times New Roman"/>
                <w:b/>
                <w:sz w:val="28"/>
              </w:rPr>
              <w:t>LAZIO, ROMA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  <w:lang w:val="en-US"/>
              </w:rPr>
            </w:pPr>
            <w:r w:rsidRPr="004108AF">
              <w:rPr>
                <w:rFonts w:ascii="Times New Roman" w:hAnsi="Times New Roman"/>
                <w:sz w:val="28"/>
                <w:lang w:val="en-US"/>
              </w:rPr>
              <w:t>I.I.S. VON NEUMANN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</w:rPr>
            </w:pPr>
            <w:r w:rsidRPr="004108AF">
              <w:rPr>
                <w:rFonts w:ascii="Times New Roman" w:hAnsi="Times New Roman"/>
                <w:sz w:val="28"/>
              </w:rPr>
              <w:t>VILLA RUSTICA DI VIA POLLENZA</w:t>
            </w:r>
          </w:p>
        </w:tc>
      </w:tr>
      <w:tr w:rsidR="00185B35" w:rsidRPr="004108AF" w:rsidTr="000E18CD">
        <w:trPr>
          <w:trHeight w:val="47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590C9F">
            <w:pPr>
              <w:rPr>
                <w:rFonts w:ascii="Times New Roman" w:hAnsi="Times New Roman"/>
                <w:b/>
                <w:sz w:val="28"/>
              </w:rPr>
            </w:pPr>
            <w:r w:rsidRPr="004108AF">
              <w:rPr>
                <w:rFonts w:ascii="Times New Roman" w:hAnsi="Times New Roman"/>
                <w:b/>
                <w:sz w:val="28"/>
              </w:rPr>
              <w:t>LOMBARDIA, VIMERCATE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</w:rPr>
            </w:pPr>
            <w:r w:rsidRPr="004108AF">
              <w:rPr>
                <w:rFonts w:ascii="Times New Roman" w:hAnsi="Times New Roman"/>
                <w:sz w:val="28"/>
              </w:rPr>
              <w:t>I.I.S. FLORIANI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</w:rPr>
            </w:pPr>
            <w:r w:rsidRPr="004108AF">
              <w:rPr>
                <w:rFonts w:ascii="Times New Roman" w:hAnsi="Times New Roman"/>
                <w:sz w:val="28"/>
              </w:rPr>
              <w:t>MUST (MUSEO DEL TERRITORIO)</w:t>
            </w:r>
          </w:p>
        </w:tc>
      </w:tr>
      <w:tr w:rsidR="00185B35" w:rsidRPr="004108AF" w:rsidTr="00761102">
        <w:trPr>
          <w:trHeight w:val="1121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590C9F">
            <w:pPr>
              <w:rPr>
                <w:rFonts w:ascii="Times New Roman" w:hAnsi="Times New Roman"/>
                <w:b/>
                <w:sz w:val="28"/>
              </w:rPr>
            </w:pPr>
            <w:r w:rsidRPr="004108AF">
              <w:rPr>
                <w:rFonts w:ascii="Times New Roman" w:hAnsi="Times New Roman"/>
                <w:b/>
                <w:sz w:val="28"/>
              </w:rPr>
              <w:t>LOMBARDIA, MONZA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</w:rPr>
            </w:pPr>
            <w:r w:rsidRPr="004108AF">
              <w:rPr>
                <w:rFonts w:ascii="Times New Roman" w:hAnsi="Times New Roman"/>
                <w:sz w:val="28"/>
              </w:rPr>
              <w:t>LICEO SCIENTIFICO P. FRISI</w:t>
            </w:r>
          </w:p>
          <w:p w:rsidR="00185B35" w:rsidRPr="004108AF" w:rsidRDefault="00185B35" w:rsidP="00590C9F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</w:rPr>
            </w:pPr>
            <w:r w:rsidRPr="004108AF">
              <w:rPr>
                <w:rFonts w:ascii="Times New Roman" w:hAnsi="Times New Roman"/>
                <w:sz w:val="28"/>
              </w:rPr>
              <w:t>CURVA SOPRAELEVATA DEL VECCHIO CIRCUITO AUTOMOBILISTICO NEL PARCO DI MONZA</w:t>
            </w:r>
          </w:p>
        </w:tc>
      </w:tr>
      <w:tr w:rsidR="00185B35" w:rsidRPr="004108AF" w:rsidTr="000E18CD">
        <w:trPr>
          <w:trHeight w:val="47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590C9F">
            <w:pPr>
              <w:rPr>
                <w:rFonts w:ascii="Times New Roman" w:hAnsi="Times New Roman"/>
                <w:b/>
                <w:sz w:val="28"/>
              </w:rPr>
            </w:pPr>
            <w:r w:rsidRPr="004108AF">
              <w:rPr>
                <w:rFonts w:ascii="Times New Roman" w:hAnsi="Times New Roman"/>
                <w:b/>
                <w:sz w:val="28"/>
              </w:rPr>
              <w:t>PIEMONTE, TORINO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  <w:lang w:val="en-US"/>
              </w:rPr>
            </w:pPr>
            <w:r w:rsidRPr="004108AF">
              <w:rPr>
                <w:rFonts w:ascii="Times New Roman" w:hAnsi="Times New Roman"/>
                <w:sz w:val="28"/>
                <w:lang w:val="en-US"/>
              </w:rPr>
              <w:t>I.T.I.S AVOGRADO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  <w:lang w:val="en-US"/>
              </w:rPr>
            </w:pPr>
            <w:r w:rsidRPr="004108AF">
              <w:rPr>
                <w:rFonts w:ascii="Times New Roman" w:hAnsi="Times New Roman"/>
                <w:sz w:val="28"/>
                <w:lang w:val="en-US"/>
              </w:rPr>
              <w:t>CASERMA DEI CARABINIERI CERNAIA</w:t>
            </w:r>
          </w:p>
        </w:tc>
      </w:tr>
      <w:tr w:rsidR="00185B35" w:rsidRPr="004108AF" w:rsidTr="000E18CD">
        <w:trPr>
          <w:trHeight w:val="47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b/>
                <w:sz w:val="28"/>
              </w:rPr>
            </w:pPr>
            <w:r w:rsidRPr="004108AF">
              <w:rPr>
                <w:rFonts w:ascii="Times New Roman" w:hAnsi="Times New Roman"/>
                <w:b/>
                <w:sz w:val="28"/>
              </w:rPr>
              <w:t>PUGLIA, BARI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</w:rPr>
            </w:pPr>
            <w:r w:rsidRPr="004108AF">
              <w:rPr>
                <w:rFonts w:ascii="Times New Roman" w:hAnsi="Times New Roman"/>
                <w:sz w:val="28"/>
              </w:rPr>
              <w:t>IPSSAR A. PEROTTI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</w:rPr>
            </w:pPr>
            <w:r w:rsidRPr="004108AF">
              <w:rPr>
                <w:rFonts w:ascii="Times New Roman" w:hAnsi="Times New Roman"/>
                <w:sz w:val="28"/>
              </w:rPr>
              <w:t>LA CHIESA RUSSA</w:t>
            </w:r>
          </w:p>
        </w:tc>
      </w:tr>
      <w:tr w:rsidR="00185B35" w:rsidRPr="004108AF" w:rsidTr="000E18CD">
        <w:trPr>
          <w:trHeight w:val="47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b/>
                <w:sz w:val="28"/>
              </w:rPr>
            </w:pPr>
            <w:r w:rsidRPr="004108AF">
              <w:rPr>
                <w:rFonts w:ascii="Times New Roman" w:hAnsi="Times New Roman"/>
                <w:b/>
                <w:sz w:val="28"/>
              </w:rPr>
              <w:t>SICILIA , BAGHERIA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</w:rPr>
            </w:pPr>
            <w:r w:rsidRPr="004108AF">
              <w:rPr>
                <w:rFonts w:ascii="Times New Roman" w:hAnsi="Times New Roman"/>
                <w:sz w:val="28"/>
              </w:rPr>
              <w:t>ITET DON LUIGI STURZO TURISMO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</w:rPr>
            </w:pPr>
            <w:r w:rsidRPr="004108AF">
              <w:rPr>
                <w:rFonts w:ascii="Times New Roman" w:hAnsi="Times New Roman"/>
                <w:sz w:val="28"/>
              </w:rPr>
              <w:t>LA TONNARA DI SOLANTO</w:t>
            </w:r>
          </w:p>
        </w:tc>
      </w:tr>
      <w:tr w:rsidR="00185B35" w:rsidRPr="004108AF" w:rsidTr="000E18CD">
        <w:trPr>
          <w:trHeight w:val="47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b/>
                <w:sz w:val="28"/>
              </w:rPr>
            </w:pPr>
            <w:r w:rsidRPr="004108AF">
              <w:rPr>
                <w:rFonts w:ascii="Times New Roman" w:hAnsi="Times New Roman"/>
                <w:b/>
                <w:sz w:val="28"/>
              </w:rPr>
              <w:t>VENETO, BASSANO DEL GRAPPA (VI)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</w:rPr>
            </w:pPr>
            <w:r w:rsidRPr="004108AF">
              <w:rPr>
                <w:rFonts w:ascii="Times New Roman" w:hAnsi="Times New Roman"/>
                <w:sz w:val="28"/>
              </w:rPr>
              <w:t>IIS G. A. REMONDINI, TURISTICO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</w:rPr>
            </w:pPr>
            <w:r w:rsidRPr="004108AF">
              <w:rPr>
                <w:rFonts w:ascii="Times New Roman" w:hAnsi="Times New Roman"/>
                <w:sz w:val="28"/>
              </w:rPr>
              <w:t>IL PONTE DEGLI ALPINI</w:t>
            </w:r>
          </w:p>
        </w:tc>
      </w:tr>
      <w:tr w:rsidR="00185B35" w:rsidRPr="004108AF" w:rsidTr="000E18CD">
        <w:trPr>
          <w:trHeight w:val="47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b/>
                <w:sz w:val="28"/>
              </w:rPr>
            </w:pPr>
            <w:r w:rsidRPr="004108AF">
              <w:rPr>
                <w:rFonts w:ascii="Times New Roman" w:hAnsi="Times New Roman"/>
                <w:b/>
                <w:sz w:val="28"/>
              </w:rPr>
              <w:t>VENETO, VERONA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</w:rPr>
            </w:pPr>
            <w:r w:rsidRPr="004108AF">
              <w:rPr>
                <w:rFonts w:ascii="Times New Roman" w:hAnsi="Times New Roman"/>
                <w:sz w:val="28"/>
              </w:rPr>
              <w:t>LICEO SCIENTIFICO A. MESSEDAGLIA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590C9F">
            <w:pPr>
              <w:rPr>
                <w:rFonts w:ascii="Times New Roman" w:hAnsi="Times New Roman"/>
                <w:sz w:val="28"/>
              </w:rPr>
            </w:pPr>
            <w:r w:rsidRPr="004108AF">
              <w:rPr>
                <w:rFonts w:ascii="Times New Roman" w:hAnsi="Times New Roman"/>
                <w:sz w:val="28"/>
              </w:rPr>
              <w:t>ARCO DEI GAVI</w:t>
            </w:r>
          </w:p>
        </w:tc>
      </w:tr>
    </w:tbl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Default="00185B35">
      <w:pPr>
        <w:rPr>
          <w:rFonts w:ascii="Times New Roman" w:hAnsi="Times New Roman"/>
        </w:rPr>
      </w:pPr>
    </w:p>
    <w:p w:rsidR="00185B35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Default="00185B35" w:rsidP="000E18CD">
      <w:pPr>
        <w:jc w:val="center"/>
        <w:rPr>
          <w:rFonts w:ascii="Times New Roman" w:hAnsi="Times New Roman"/>
          <w:sz w:val="70"/>
          <w:szCs w:val="70"/>
        </w:rPr>
      </w:pPr>
    </w:p>
    <w:p w:rsidR="00185B35" w:rsidRPr="000E18CD" w:rsidRDefault="00185B35" w:rsidP="000E18CD">
      <w:pPr>
        <w:jc w:val="center"/>
        <w:rPr>
          <w:rFonts w:ascii="Times New Roman" w:hAnsi="Times New Roman"/>
          <w:sz w:val="70"/>
          <w:szCs w:val="70"/>
        </w:rPr>
      </w:pPr>
      <w:r w:rsidRPr="000E18CD">
        <w:rPr>
          <w:rFonts w:ascii="Times New Roman" w:hAnsi="Times New Roman"/>
          <w:sz w:val="70"/>
          <w:szCs w:val="70"/>
        </w:rPr>
        <w:t>Medaglia d’Argento</w:t>
      </w:r>
    </w:p>
    <w:p w:rsidR="00185B35" w:rsidRPr="000E18CD" w:rsidRDefault="00185B35" w:rsidP="000E18CD">
      <w:pPr>
        <w:jc w:val="center"/>
        <w:rPr>
          <w:rFonts w:ascii="Times New Roman" w:hAnsi="Times New Roman"/>
          <w:b/>
          <w:color w:val="FF0000"/>
          <w:sz w:val="52"/>
          <w:szCs w:val="52"/>
        </w:rPr>
      </w:pPr>
      <w:r w:rsidRPr="000E18CD">
        <w:rPr>
          <w:rFonts w:ascii="Times New Roman" w:hAnsi="Times New Roman"/>
          <w:b/>
          <w:color w:val="FF0000"/>
          <w:sz w:val="52"/>
          <w:szCs w:val="52"/>
        </w:rPr>
        <w:t>SCUOLE DELL’INFANZIA</w:t>
      </w:r>
    </w:p>
    <w:p w:rsidR="00185B35" w:rsidRPr="000E18CD" w:rsidRDefault="00185B35" w:rsidP="000E18CD">
      <w:pPr>
        <w:jc w:val="center"/>
        <w:rPr>
          <w:rFonts w:ascii="Times New Roman" w:hAnsi="Times New Roman"/>
          <w:b/>
          <w:color w:val="FF0000"/>
          <w:sz w:val="52"/>
          <w:szCs w:val="52"/>
        </w:rPr>
      </w:pPr>
    </w:p>
    <w:tbl>
      <w:tblPr>
        <w:tblW w:w="14487" w:type="dxa"/>
        <w:jc w:val="center"/>
        <w:tblInd w:w="-2669" w:type="dxa"/>
        <w:tblLayout w:type="fixed"/>
        <w:tblLook w:val="00A0"/>
      </w:tblPr>
      <w:tblGrid>
        <w:gridCol w:w="4495"/>
        <w:gridCol w:w="3969"/>
        <w:gridCol w:w="6023"/>
      </w:tblGrid>
      <w:tr w:rsidR="00185B35" w:rsidRPr="004108AF" w:rsidTr="000E18CD">
        <w:trPr>
          <w:trHeight w:val="683"/>
          <w:jc w:val="center"/>
        </w:trPr>
        <w:tc>
          <w:tcPr>
            <w:tcW w:w="4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0E18CD">
            <w:pPr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>CITTA’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0E18CD">
            <w:pPr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 xml:space="preserve">SCUOLA </w:t>
            </w:r>
          </w:p>
        </w:tc>
        <w:tc>
          <w:tcPr>
            <w:tcW w:w="6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0E18CD">
            <w:pPr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>TITOLO LAVORO</w:t>
            </w:r>
          </w:p>
        </w:tc>
      </w:tr>
      <w:tr w:rsidR="00185B35" w:rsidRPr="004108AF" w:rsidTr="000E18CD">
        <w:trPr>
          <w:trHeight w:val="1218"/>
          <w:jc w:val="center"/>
        </w:trPr>
        <w:tc>
          <w:tcPr>
            <w:tcW w:w="4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E18CD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 xml:space="preserve">BASILICATA, BERNALDA (MT)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E18CD">
            <w:pPr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>I.C.S. BERNALDA  - SCUOLA DELL’INFANZIA MATINE ANGELICHE</w:t>
            </w:r>
          </w:p>
        </w:tc>
        <w:tc>
          <w:tcPr>
            <w:tcW w:w="6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E18CD">
            <w:pPr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PALAZZO AMMICC</w:t>
            </w:r>
          </w:p>
        </w:tc>
      </w:tr>
      <w:tr w:rsidR="00185B35" w:rsidRPr="004108AF" w:rsidTr="000E18CD">
        <w:trPr>
          <w:trHeight w:val="1110"/>
          <w:jc w:val="center"/>
        </w:trPr>
        <w:tc>
          <w:tcPr>
            <w:tcW w:w="4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E18CD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PIEMONTE, TICINETO (AL)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E18CD">
            <w:pPr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>I.C. DON MILANI – SCUOLA DELL’INFANZIA DI GIAROLE</w:t>
            </w:r>
          </w:p>
        </w:tc>
        <w:tc>
          <w:tcPr>
            <w:tcW w:w="6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E18CD">
            <w:pPr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PLATANO SECOLARE ALL’INTERNO DEL CASTELLO DI GIAROLE</w:t>
            </w:r>
          </w:p>
        </w:tc>
      </w:tr>
      <w:tr w:rsidR="00185B35" w:rsidRPr="004108AF" w:rsidTr="000E18CD">
        <w:trPr>
          <w:trHeight w:val="832"/>
          <w:jc w:val="center"/>
        </w:trPr>
        <w:tc>
          <w:tcPr>
            <w:tcW w:w="4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E18CD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SICILIA, PALERMO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E18CD">
            <w:pPr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II U.D.E. SC. COMUNALE INFANZIA “ALTARELLO”</w:t>
            </w:r>
          </w:p>
        </w:tc>
        <w:tc>
          <w:tcPr>
            <w:tcW w:w="6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E18CD">
            <w:pPr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>LA STANZA DELLE MERAVIGLIE</w:t>
            </w:r>
          </w:p>
        </w:tc>
      </w:tr>
    </w:tbl>
    <w:p w:rsidR="00185B35" w:rsidRPr="000E18CD" w:rsidRDefault="00185B35" w:rsidP="000E18CD">
      <w:pPr>
        <w:jc w:val="center"/>
        <w:rPr>
          <w:rFonts w:ascii="Times New Roman" w:hAnsi="Times New Roman"/>
          <w:b/>
          <w:color w:val="FF0000"/>
          <w:sz w:val="52"/>
          <w:szCs w:val="52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 w:rsidP="000E18CD">
      <w:pPr>
        <w:jc w:val="center"/>
        <w:rPr>
          <w:rFonts w:ascii="Times New Roman" w:hAnsi="Times New Roman"/>
          <w:sz w:val="70"/>
          <w:szCs w:val="70"/>
        </w:rPr>
      </w:pPr>
      <w:r w:rsidRPr="000E18CD">
        <w:rPr>
          <w:rFonts w:ascii="Times New Roman" w:hAnsi="Times New Roman"/>
          <w:sz w:val="70"/>
          <w:szCs w:val="70"/>
        </w:rPr>
        <w:t>Medaglia d’Argento</w:t>
      </w:r>
    </w:p>
    <w:p w:rsidR="00185B35" w:rsidRPr="000E18CD" w:rsidRDefault="00185B35" w:rsidP="000E18CD">
      <w:pPr>
        <w:jc w:val="center"/>
        <w:rPr>
          <w:rFonts w:ascii="Times New Roman" w:hAnsi="Times New Roman"/>
          <w:b/>
          <w:color w:val="FF0000"/>
          <w:sz w:val="52"/>
          <w:szCs w:val="52"/>
        </w:rPr>
      </w:pPr>
      <w:r w:rsidRPr="000E18CD">
        <w:rPr>
          <w:rFonts w:ascii="Times New Roman" w:hAnsi="Times New Roman"/>
          <w:b/>
          <w:color w:val="FF0000"/>
          <w:sz w:val="52"/>
          <w:szCs w:val="52"/>
        </w:rPr>
        <w:t>SCUOLE PRIMARIE</w:t>
      </w:r>
    </w:p>
    <w:p w:rsidR="00185B35" w:rsidRPr="000E18CD" w:rsidRDefault="00185B35" w:rsidP="000E18CD">
      <w:pPr>
        <w:jc w:val="center"/>
        <w:rPr>
          <w:rFonts w:ascii="Times New Roman" w:hAnsi="Times New Roman"/>
          <w:b/>
          <w:color w:val="FF0000"/>
          <w:sz w:val="52"/>
          <w:szCs w:val="52"/>
        </w:rPr>
      </w:pPr>
    </w:p>
    <w:tbl>
      <w:tblPr>
        <w:tblW w:w="14601" w:type="dxa"/>
        <w:tblInd w:w="-34" w:type="dxa"/>
        <w:tblLayout w:type="fixed"/>
        <w:tblLook w:val="00A0"/>
      </w:tblPr>
      <w:tblGrid>
        <w:gridCol w:w="4678"/>
        <w:gridCol w:w="4962"/>
        <w:gridCol w:w="4961"/>
      </w:tblGrid>
      <w:tr w:rsidR="00185B35" w:rsidRPr="004108AF" w:rsidTr="000E18CD">
        <w:trPr>
          <w:trHeight w:val="47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0E18CD">
            <w:pPr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>CITTA’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0E18CD">
            <w:pPr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 xml:space="preserve">SCUOLA 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0E18CD">
            <w:pPr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>TITOLO LAVORO</w:t>
            </w:r>
          </w:p>
        </w:tc>
      </w:tr>
      <w:tr w:rsidR="00185B35" w:rsidRPr="004108AF" w:rsidTr="000E18CD">
        <w:trPr>
          <w:trHeight w:val="47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85B35" w:rsidRPr="004108AF" w:rsidRDefault="00185B35" w:rsidP="000E18CD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LAZIO, TIVOLI (RM)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E18CD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 xml:space="preserve">SCUOLA PARITARIA OPERA PIA TADDEI 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E18CD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MENSA PONDERARIA DI TIVOLI</w:t>
            </w:r>
          </w:p>
        </w:tc>
      </w:tr>
      <w:tr w:rsidR="00185B35" w:rsidRPr="004108AF" w:rsidTr="000E18CD">
        <w:trPr>
          <w:trHeight w:val="470"/>
        </w:trPr>
        <w:tc>
          <w:tcPr>
            <w:tcW w:w="467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0E18CD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LAZIO, FONDI (LT)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E18CD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 xml:space="preserve">I.C. MILANI 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E18C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 xml:space="preserve">BUSTI ARGENTEI NELLA CHIESA DI S. PIETRO APOSTOLO </w:t>
            </w:r>
          </w:p>
        </w:tc>
      </w:tr>
      <w:tr w:rsidR="00185B35" w:rsidRPr="004108AF" w:rsidTr="000E18CD">
        <w:trPr>
          <w:trHeight w:val="47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0E18CD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LAZIO,ROMA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0E18CD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I.C. MARCELLO MASTROIANNI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E18C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222222"/>
                <w:sz w:val="28"/>
                <w:szCs w:val="32"/>
                <w:shd w:val="clear" w:color="auto" w:fill="FFFFFF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IL SEPOLCRO DI EURISACE</w:t>
            </w:r>
          </w:p>
        </w:tc>
      </w:tr>
      <w:tr w:rsidR="00185B35" w:rsidRPr="004108AF" w:rsidTr="000E18CD">
        <w:trPr>
          <w:trHeight w:val="47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0E18CD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LOMBARDIA, PANDINO (CR)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0E18CD" w:rsidRDefault="00185B35" w:rsidP="000E18CD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>I.C. VISCONTEO PANDINO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0E18CD" w:rsidRDefault="00185B35" w:rsidP="000E18CD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>CASTELLO VISCONTEO DI PANDINO</w:t>
            </w:r>
          </w:p>
        </w:tc>
      </w:tr>
      <w:tr w:rsidR="00185B35" w:rsidRPr="004108AF" w:rsidTr="000E18CD">
        <w:trPr>
          <w:trHeight w:val="47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0E18CD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LOMBARDIA, TEGLIO (SO)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0E18CD" w:rsidRDefault="00185B35" w:rsidP="000E18CD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>I.C. DI TEGLIO –PRIMARIA DI TEGLIO</w:t>
            </w:r>
          </w:p>
          <w:p w:rsidR="00185B35" w:rsidRPr="000E18CD" w:rsidRDefault="00185B35" w:rsidP="000E18CD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E18CD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IL DOSSO DEL CASTELLO DI TEGLIO, CON LA TORRE, LA CHIESA DI SANTO STEFANO E LA PINETA</w:t>
            </w:r>
          </w:p>
        </w:tc>
      </w:tr>
      <w:tr w:rsidR="00185B35" w:rsidRPr="004108AF" w:rsidTr="000E18CD">
        <w:trPr>
          <w:trHeight w:val="47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0E18CD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PUGLIA, LECCE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0E18CD" w:rsidRDefault="00185B35" w:rsidP="000E18CD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>I.C. POGGIARDO, PLESSO VIGNACASTRISI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E18CD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MASSERIA CAPRIGLIA</w:t>
            </w:r>
          </w:p>
        </w:tc>
      </w:tr>
      <w:tr w:rsidR="00185B35" w:rsidRPr="004108AF" w:rsidTr="000E18CD">
        <w:trPr>
          <w:trHeight w:val="47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0E18CD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PUGLIA, DISO (LE) – FRAZ. MARITTIMA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0E18CD" w:rsidRDefault="00185B35" w:rsidP="000E18CD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>I.C. DISO, PRIMARIA CASTRO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E18CD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TORRE SUD - EST LOCALITÀ CAPANNE</w:t>
            </w:r>
          </w:p>
        </w:tc>
      </w:tr>
      <w:tr w:rsidR="00185B35" w:rsidRPr="004108AF" w:rsidTr="000E18CD">
        <w:trPr>
          <w:trHeight w:val="47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0E18CD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PUGLIA, UGGIANO LA CHIESA (LE)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0E18CD" w:rsidRDefault="00185B35" w:rsidP="000E18CD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>I.C. UGGIANO LA CHIESA, PRIMARIA OTRANTO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E18CD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IL TRATTO DI COSTA “BAIA DELLE ORTE”</w:t>
            </w:r>
          </w:p>
        </w:tc>
      </w:tr>
      <w:tr w:rsidR="00185B35" w:rsidRPr="004108AF" w:rsidTr="000E18CD">
        <w:trPr>
          <w:trHeight w:val="47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E18CD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SARDEGNA, PERFUGAS (SS)</w:t>
            </w:r>
          </w:p>
          <w:p w:rsidR="00185B35" w:rsidRPr="004108AF" w:rsidRDefault="00185B35" w:rsidP="000E18CD">
            <w:pPr>
              <w:rPr>
                <w:rFonts w:ascii="Times New Roman" w:hAnsi="Times New Roman"/>
                <w:b/>
                <w:sz w:val="28"/>
                <w:szCs w:val="32"/>
              </w:rPr>
            </w:pP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0E18CD" w:rsidRDefault="00185B35" w:rsidP="000E18CD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>I.C. PERFUGAS, PRIMARIA SEZ. CHIAROMONTI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E18CD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DOMUS DI MURRONE</w:t>
            </w:r>
          </w:p>
        </w:tc>
      </w:tr>
      <w:tr w:rsidR="00185B35" w:rsidRPr="004108AF" w:rsidTr="000E18CD">
        <w:trPr>
          <w:trHeight w:val="47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0E18CD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SICILIA, CALTANISSETTA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0E18CD" w:rsidRDefault="00185B35" w:rsidP="000E18CD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0E18CD">
              <w:rPr>
                <w:rFonts w:ascii="Times New Roman" w:hAnsi="Times New Roman"/>
                <w:sz w:val="28"/>
                <w:szCs w:val="32"/>
              </w:rPr>
              <w:t>CIRCOLO DIDATTICO STATALE L. SCIASCIA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0E18CD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PIAZZETTA LANZIROTTI</w:t>
            </w:r>
          </w:p>
        </w:tc>
      </w:tr>
    </w:tbl>
    <w:p w:rsidR="00185B35" w:rsidRPr="000E18CD" w:rsidRDefault="00185B35" w:rsidP="000E18CD">
      <w:pPr>
        <w:jc w:val="center"/>
        <w:rPr>
          <w:rFonts w:ascii="Times New Roman" w:hAnsi="Times New Roman"/>
          <w:b/>
          <w:color w:val="FF0000"/>
          <w:sz w:val="52"/>
          <w:szCs w:val="52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Default="00185B35">
      <w:pPr>
        <w:rPr>
          <w:rFonts w:ascii="Times New Roman" w:hAnsi="Times New Roman"/>
        </w:rPr>
      </w:pPr>
    </w:p>
    <w:p w:rsidR="00185B35" w:rsidRDefault="00185B35">
      <w:pPr>
        <w:rPr>
          <w:rFonts w:ascii="Times New Roman" w:hAnsi="Times New Roman"/>
        </w:rPr>
      </w:pPr>
    </w:p>
    <w:p w:rsidR="00185B35" w:rsidRDefault="00185B35">
      <w:pPr>
        <w:rPr>
          <w:rFonts w:ascii="Times New Roman" w:hAnsi="Times New Roman"/>
        </w:rPr>
      </w:pPr>
    </w:p>
    <w:p w:rsidR="00185B35" w:rsidRDefault="00185B35">
      <w:pPr>
        <w:rPr>
          <w:rFonts w:ascii="Times New Roman" w:hAnsi="Times New Roman"/>
        </w:rPr>
      </w:pPr>
    </w:p>
    <w:p w:rsidR="00185B35" w:rsidRDefault="00185B35">
      <w:pPr>
        <w:rPr>
          <w:rFonts w:ascii="Times New Roman" w:hAnsi="Times New Roman"/>
        </w:rPr>
      </w:pPr>
    </w:p>
    <w:p w:rsidR="00185B35" w:rsidRDefault="00185B35">
      <w:pPr>
        <w:rPr>
          <w:rFonts w:ascii="Times New Roman" w:hAnsi="Times New Roman"/>
        </w:rPr>
      </w:pPr>
    </w:p>
    <w:p w:rsidR="00185B35" w:rsidRDefault="00185B35">
      <w:pPr>
        <w:rPr>
          <w:rFonts w:ascii="Times New Roman" w:hAnsi="Times New Roman"/>
        </w:rPr>
      </w:pPr>
    </w:p>
    <w:p w:rsidR="00185B35" w:rsidRDefault="00185B35">
      <w:pPr>
        <w:rPr>
          <w:rFonts w:ascii="Times New Roman" w:hAnsi="Times New Roman"/>
        </w:rPr>
      </w:pPr>
    </w:p>
    <w:p w:rsidR="00185B35" w:rsidRDefault="00185B35">
      <w:pPr>
        <w:rPr>
          <w:rFonts w:ascii="Times New Roman" w:hAnsi="Times New Roman"/>
        </w:rPr>
      </w:pPr>
    </w:p>
    <w:p w:rsidR="00185B35" w:rsidRDefault="00185B35">
      <w:pPr>
        <w:rPr>
          <w:rFonts w:ascii="Times New Roman" w:hAnsi="Times New Roman"/>
        </w:rPr>
      </w:pPr>
    </w:p>
    <w:p w:rsidR="00185B35" w:rsidRDefault="00185B35">
      <w:pPr>
        <w:rPr>
          <w:rFonts w:ascii="Times New Roman" w:hAnsi="Times New Roman"/>
        </w:rPr>
      </w:pPr>
    </w:p>
    <w:p w:rsidR="00185B35" w:rsidRPr="000E18CD" w:rsidRDefault="00185B35" w:rsidP="00761102">
      <w:pPr>
        <w:jc w:val="center"/>
        <w:rPr>
          <w:rFonts w:ascii="Times New Roman" w:hAnsi="Times New Roman"/>
          <w:sz w:val="70"/>
          <w:szCs w:val="70"/>
        </w:rPr>
      </w:pPr>
      <w:r w:rsidRPr="000E18CD">
        <w:rPr>
          <w:rFonts w:ascii="Times New Roman" w:hAnsi="Times New Roman"/>
          <w:sz w:val="70"/>
          <w:szCs w:val="70"/>
        </w:rPr>
        <w:t>Medaglia d’Argento</w:t>
      </w:r>
    </w:p>
    <w:p w:rsidR="00185B35" w:rsidRDefault="00185B35" w:rsidP="00761102">
      <w:pPr>
        <w:jc w:val="center"/>
        <w:rPr>
          <w:rFonts w:ascii="Times New Roman" w:hAnsi="Times New Roman"/>
          <w:b/>
          <w:color w:val="FF0000"/>
          <w:sz w:val="52"/>
          <w:szCs w:val="52"/>
        </w:rPr>
      </w:pPr>
      <w:r w:rsidRPr="000E18CD">
        <w:rPr>
          <w:rFonts w:ascii="Times New Roman" w:hAnsi="Times New Roman"/>
          <w:b/>
          <w:color w:val="FF0000"/>
          <w:sz w:val="52"/>
          <w:szCs w:val="52"/>
        </w:rPr>
        <w:t xml:space="preserve">SCUOLE </w:t>
      </w:r>
      <w:r>
        <w:rPr>
          <w:rFonts w:ascii="Times New Roman" w:hAnsi="Times New Roman"/>
          <w:b/>
          <w:color w:val="FF0000"/>
          <w:sz w:val="52"/>
          <w:szCs w:val="52"/>
        </w:rPr>
        <w:t>SECONDARIE DI I GRADO</w:t>
      </w:r>
    </w:p>
    <w:p w:rsidR="00185B35" w:rsidRDefault="00185B35" w:rsidP="00761102">
      <w:pPr>
        <w:jc w:val="center"/>
        <w:rPr>
          <w:rFonts w:ascii="Times New Roman" w:hAnsi="Times New Roman"/>
          <w:b/>
          <w:color w:val="FF0000"/>
          <w:sz w:val="52"/>
          <w:szCs w:val="52"/>
        </w:rPr>
      </w:pPr>
    </w:p>
    <w:tbl>
      <w:tblPr>
        <w:tblW w:w="14601" w:type="dxa"/>
        <w:tblInd w:w="-34" w:type="dxa"/>
        <w:tblLayout w:type="fixed"/>
        <w:tblLook w:val="0000"/>
      </w:tblPr>
      <w:tblGrid>
        <w:gridCol w:w="3636"/>
        <w:gridCol w:w="5369"/>
        <w:gridCol w:w="5596"/>
      </w:tblGrid>
      <w:tr w:rsidR="00185B35" w:rsidRPr="004108AF" w:rsidTr="00761102">
        <w:trPr>
          <w:trHeight w:val="679"/>
        </w:trPr>
        <w:tc>
          <w:tcPr>
            <w:tcW w:w="3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761102">
            <w:pPr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>CITTA’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761102">
            <w:pPr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 xml:space="preserve">SCUOLA 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761102">
            <w:pPr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>TITOLO LAVORO</w:t>
            </w:r>
          </w:p>
        </w:tc>
      </w:tr>
      <w:tr w:rsidR="00185B35" w:rsidRPr="004108AF" w:rsidTr="00761102">
        <w:trPr>
          <w:trHeight w:val="679"/>
        </w:trPr>
        <w:tc>
          <w:tcPr>
            <w:tcW w:w="3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108AF">
              <w:rPr>
                <w:rFonts w:ascii="Times New Roman" w:hAnsi="Times New Roman"/>
                <w:b/>
                <w:sz w:val="28"/>
                <w:szCs w:val="28"/>
              </w:rPr>
              <w:t>CALABRIA, BRANCALEONE (RC)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>I.C. BRANCALEONE AFRICO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>CAPPELLA GENTILIZIA DEDICATA A SAN PIETRO APOSTOLO</w:t>
            </w:r>
          </w:p>
        </w:tc>
      </w:tr>
      <w:tr w:rsidR="00185B35" w:rsidRPr="004108AF" w:rsidTr="00761102">
        <w:trPr>
          <w:trHeight w:val="470"/>
        </w:trPr>
        <w:tc>
          <w:tcPr>
            <w:tcW w:w="3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108AF">
              <w:rPr>
                <w:rFonts w:ascii="Times New Roman" w:hAnsi="Times New Roman"/>
                <w:b/>
                <w:sz w:val="28"/>
                <w:szCs w:val="28"/>
              </w:rPr>
              <w:t>CAMPANIA, POMPEI (NA)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 xml:space="preserve">I.C. MATTEO DELLA CORTE 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>IL FORO (SCAVI DI POMPEI)</w:t>
            </w:r>
          </w:p>
        </w:tc>
      </w:tr>
      <w:tr w:rsidR="00185B35" w:rsidRPr="004108AF" w:rsidTr="00761102">
        <w:trPr>
          <w:trHeight w:val="470"/>
        </w:trPr>
        <w:tc>
          <w:tcPr>
            <w:tcW w:w="3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108AF">
              <w:rPr>
                <w:rFonts w:ascii="Times New Roman" w:hAnsi="Times New Roman"/>
                <w:b/>
                <w:sz w:val="28"/>
                <w:szCs w:val="28"/>
              </w:rPr>
              <w:t>LAZIO, LEONESSA (RI)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 xml:space="preserve">I.C. DI LEONESSA 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>MONUMENTO AI CADUTI DEL 7 APRILE '44</w:t>
            </w:r>
          </w:p>
        </w:tc>
      </w:tr>
      <w:tr w:rsidR="00185B35" w:rsidRPr="004108AF" w:rsidTr="00761102">
        <w:trPr>
          <w:trHeight w:val="470"/>
        </w:trPr>
        <w:tc>
          <w:tcPr>
            <w:tcW w:w="3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108AF">
              <w:rPr>
                <w:rFonts w:ascii="Times New Roman" w:hAnsi="Times New Roman"/>
                <w:b/>
                <w:sz w:val="28"/>
                <w:szCs w:val="28"/>
              </w:rPr>
              <w:t>LAZIO, ROMA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>I.C. BIAGI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>LA CITTÀ MORTA DI GALERIA</w:t>
            </w:r>
          </w:p>
        </w:tc>
      </w:tr>
      <w:tr w:rsidR="00185B35" w:rsidRPr="004108AF" w:rsidTr="00761102">
        <w:trPr>
          <w:trHeight w:val="470"/>
        </w:trPr>
        <w:tc>
          <w:tcPr>
            <w:tcW w:w="3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108AF">
              <w:rPr>
                <w:rFonts w:ascii="Times New Roman" w:hAnsi="Times New Roman"/>
                <w:b/>
                <w:sz w:val="28"/>
                <w:szCs w:val="28"/>
              </w:rPr>
              <w:t>LIGURIA, COGORNO (GE)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>I.C. DI COGORNO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>PONTE DI NASCIO - CASSAGNA NEL COMUNE DI NE</w:t>
            </w:r>
          </w:p>
        </w:tc>
      </w:tr>
      <w:tr w:rsidR="00185B35" w:rsidRPr="004108AF" w:rsidTr="00761102">
        <w:trPr>
          <w:trHeight w:val="470"/>
        </w:trPr>
        <w:tc>
          <w:tcPr>
            <w:tcW w:w="3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108AF">
              <w:rPr>
                <w:rFonts w:ascii="Times New Roman" w:hAnsi="Times New Roman"/>
                <w:b/>
                <w:sz w:val="28"/>
                <w:szCs w:val="28"/>
              </w:rPr>
              <w:t>LOMBARDIA, VIGEVANO (PV)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>I.C. DI PIAZZA VITTORIO VENETO –SEC. DI I GRADO G. BUSSI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>LA PIAZZA DUCALE</w:t>
            </w:r>
          </w:p>
        </w:tc>
      </w:tr>
      <w:tr w:rsidR="00185B35" w:rsidRPr="004108AF" w:rsidTr="00761102">
        <w:trPr>
          <w:trHeight w:val="470"/>
        </w:trPr>
        <w:tc>
          <w:tcPr>
            <w:tcW w:w="3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108AF">
              <w:rPr>
                <w:rFonts w:ascii="Times New Roman" w:hAnsi="Times New Roman"/>
                <w:b/>
                <w:sz w:val="28"/>
                <w:szCs w:val="28"/>
              </w:rPr>
              <w:t>MOLISE, TERMOLI (CB)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>ISTITUTO OMNICOMPRENSIVO N. SCARANO – PLESSO DI ROCCAVIVARA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>MONUMENTO AI CADUTI</w:t>
            </w:r>
          </w:p>
        </w:tc>
      </w:tr>
      <w:tr w:rsidR="00185B35" w:rsidRPr="004108AF" w:rsidTr="00761102">
        <w:trPr>
          <w:trHeight w:val="470"/>
        </w:trPr>
        <w:tc>
          <w:tcPr>
            <w:tcW w:w="3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108AF">
              <w:rPr>
                <w:rFonts w:ascii="Times New Roman" w:hAnsi="Times New Roman"/>
                <w:b/>
                <w:sz w:val="28"/>
                <w:szCs w:val="28"/>
              </w:rPr>
              <w:t>PUGLIA, BARI</w:t>
            </w:r>
          </w:p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>I.C. JAPIGIA II – TORRE A MARE – SEC. DI I GRADO “R. L. MONTALCINI”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>LA TORRE PELOSA</w:t>
            </w:r>
          </w:p>
        </w:tc>
      </w:tr>
      <w:tr w:rsidR="00185B35" w:rsidRPr="004108AF" w:rsidTr="00761102">
        <w:trPr>
          <w:trHeight w:val="470"/>
        </w:trPr>
        <w:tc>
          <w:tcPr>
            <w:tcW w:w="3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108AF">
              <w:rPr>
                <w:rFonts w:ascii="Times New Roman" w:hAnsi="Times New Roman"/>
                <w:b/>
                <w:sz w:val="28"/>
                <w:szCs w:val="28"/>
              </w:rPr>
              <w:t>PUGLIA, MARTINA FRANCA (TA)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>I.C. CHIARELLI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>CHIESA DEL MONTE PURGATORIO</w:t>
            </w:r>
          </w:p>
        </w:tc>
      </w:tr>
      <w:tr w:rsidR="00185B35" w:rsidRPr="004108AF" w:rsidTr="00761102">
        <w:trPr>
          <w:trHeight w:val="470"/>
        </w:trPr>
        <w:tc>
          <w:tcPr>
            <w:tcW w:w="3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108AF">
              <w:rPr>
                <w:rFonts w:ascii="Times New Roman" w:hAnsi="Times New Roman"/>
                <w:b/>
                <w:sz w:val="28"/>
                <w:szCs w:val="28"/>
              </w:rPr>
              <w:t>SARDEGNA, PULA (CA)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>I.C. “B. CROCE” PULA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>SITO DI NORA</w:t>
            </w:r>
          </w:p>
        </w:tc>
      </w:tr>
      <w:tr w:rsidR="00185B35" w:rsidRPr="004108AF" w:rsidTr="00761102">
        <w:trPr>
          <w:trHeight w:val="470"/>
        </w:trPr>
        <w:tc>
          <w:tcPr>
            <w:tcW w:w="3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108AF">
              <w:rPr>
                <w:rFonts w:ascii="Times New Roman" w:hAnsi="Times New Roman"/>
                <w:b/>
                <w:sz w:val="28"/>
                <w:szCs w:val="28"/>
              </w:rPr>
              <w:t>SICILIA, MESSINA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 xml:space="preserve">I.C. BOER – VERONA – TRENTO, 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>PORTA GRAZIA</w:t>
            </w:r>
          </w:p>
        </w:tc>
      </w:tr>
      <w:tr w:rsidR="00185B35" w:rsidRPr="004108AF" w:rsidTr="00761102">
        <w:trPr>
          <w:trHeight w:val="470"/>
        </w:trPr>
        <w:tc>
          <w:tcPr>
            <w:tcW w:w="3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17424B" w:rsidRDefault="00185B35" w:rsidP="0076110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7424B">
              <w:rPr>
                <w:rFonts w:ascii="Times New Roman" w:hAnsi="Times New Roman"/>
                <w:b/>
                <w:sz w:val="28"/>
                <w:szCs w:val="28"/>
              </w:rPr>
              <w:t>TRENTINO, TRENTO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17424B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424B">
              <w:rPr>
                <w:rFonts w:ascii="Times New Roman" w:hAnsi="Times New Roman"/>
                <w:sz w:val="28"/>
                <w:szCs w:val="28"/>
              </w:rPr>
              <w:t>I.C. TRENTO 5, SEC. DI I GRADO GIACOMO BRESADOLA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08AF">
              <w:rPr>
                <w:rFonts w:ascii="Times New Roman" w:hAnsi="Times New Roman"/>
                <w:sz w:val="28"/>
                <w:szCs w:val="28"/>
              </w:rPr>
              <w:t>PALAZZINA LIBERTY, SITUATA IN PIAZZA DANTE</w:t>
            </w:r>
          </w:p>
        </w:tc>
      </w:tr>
    </w:tbl>
    <w:p w:rsidR="00185B35" w:rsidRPr="000E18CD" w:rsidRDefault="00185B35" w:rsidP="00761102">
      <w:pPr>
        <w:jc w:val="center"/>
        <w:rPr>
          <w:rFonts w:ascii="Times New Roman" w:hAnsi="Times New Roman"/>
          <w:b/>
          <w:color w:val="FF0000"/>
          <w:sz w:val="52"/>
          <w:szCs w:val="52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>
      <w:pPr>
        <w:rPr>
          <w:rFonts w:ascii="Times New Roman" w:hAnsi="Times New Roman"/>
        </w:rPr>
      </w:pPr>
    </w:p>
    <w:p w:rsidR="00185B35" w:rsidRPr="000E18CD" w:rsidRDefault="00185B35" w:rsidP="00761102">
      <w:pPr>
        <w:jc w:val="center"/>
        <w:rPr>
          <w:rFonts w:ascii="Times New Roman" w:hAnsi="Times New Roman"/>
          <w:sz w:val="70"/>
          <w:szCs w:val="70"/>
        </w:rPr>
      </w:pPr>
      <w:r w:rsidRPr="000E18CD">
        <w:rPr>
          <w:rFonts w:ascii="Times New Roman" w:hAnsi="Times New Roman"/>
          <w:sz w:val="70"/>
          <w:szCs w:val="70"/>
        </w:rPr>
        <w:t>Medaglia d’Argento</w:t>
      </w:r>
    </w:p>
    <w:p w:rsidR="00185B35" w:rsidRDefault="00185B35" w:rsidP="00761102">
      <w:pPr>
        <w:jc w:val="center"/>
        <w:rPr>
          <w:rFonts w:ascii="Times New Roman" w:hAnsi="Times New Roman"/>
          <w:b/>
          <w:color w:val="FF0000"/>
          <w:sz w:val="52"/>
          <w:szCs w:val="52"/>
        </w:rPr>
      </w:pPr>
      <w:r w:rsidRPr="000E18CD">
        <w:rPr>
          <w:rFonts w:ascii="Times New Roman" w:hAnsi="Times New Roman"/>
          <w:b/>
          <w:color w:val="FF0000"/>
          <w:sz w:val="52"/>
          <w:szCs w:val="52"/>
        </w:rPr>
        <w:t xml:space="preserve">SCUOLE </w:t>
      </w:r>
      <w:r>
        <w:rPr>
          <w:rFonts w:ascii="Times New Roman" w:hAnsi="Times New Roman"/>
          <w:b/>
          <w:color w:val="FF0000"/>
          <w:sz w:val="52"/>
          <w:szCs w:val="52"/>
        </w:rPr>
        <w:t>SECONDARIE DI II GRADO</w:t>
      </w:r>
    </w:p>
    <w:p w:rsidR="00185B35" w:rsidRDefault="00185B35" w:rsidP="00761102">
      <w:pPr>
        <w:jc w:val="center"/>
        <w:rPr>
          <w:rFonts w:ascii="Times New Roman" w:hAnsi="Times New Roman"/>
          <w:b/>
          <w:color w:val="FF0000"/>
          <w:sz w:val="52"/>
          <w:szCs w:val="52"/>
        </w:rPr>
      </w:pPr>
      <w:bookmarkStart w:id="0" w:name="_GoBack"/>
      <w:bookmarkEnd w:id="0"/>
    </w:p>
    <w:tbl>
      <w:tblPr>
        <w:tblW w:w="14743" w:type="dxa"/>
        <w:tblInd w:w="-176" w:type="dxa"/>
        <w:tblLayout w:type="fixed"/>
        <w:tblLook w:val="0000"/>
      </w:tblPr>
      <w:tblGrid>
        <w:gridCol w:w="3778"/>
        <w:gridCol w:w="5369"/>
        <w:gridCol w:w="5596"/>
      </w:tblGrid>
      <w:tr w:rsidR="00185B35" w:rsidRPr="004108AF" w:rsidTr="00761102">
        <w:trPr>
          <w:trHeight w:val="470"/>
        </w:trPr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761102">
            <w:pPr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>CITTA’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761102">
            <w:pPr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 xml:space="preserve">SCUOLA 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185B35" w:rsidRPr="004108AF" w:rsidRDefault="00185B35" w:rsidP="00761102">
            <w:pPr>
              <w:jc w:val="center"/>
              <w:rPr>
                <w:rFonts w:ascii="Times New Roman" w:hAnsi="Times New Roman"/>
                <w:b/>
                <w:sz w:val="40"/>
                <w:szCs w:val="44"/>
              </w:rPr>
            </w:pPr>
            <w:r w:rsidRPr="004108AF">
              <w:rPr>
                <w:rFonts w:ascii="Times New Roman" w:hAnsi="Times New Roman"/>
                <w:b/>
                <w:sz w:val="40"/>
                <w:szCs w:val="44"/>
              </w:rPr>
              <w:t>TITOLO LAVORO</w:t>
            </w:r>
          </w:p>
        </w:tc>
      </w:tr>
      <w:tr w:rsidR="00185B35" w:rsidRPr="004108AF" w:rsidTr="00761102">
        <w:trPr>
          <w:trHeight w:val="470"/>
        </w:trPr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ABRUZZO, CHIETI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17424B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17424B">
              <w:rPr>
                <w:rFonts w:ascii="Times New Roman" w:hAnsi="Times New Roman"/>
                <w:sz w:val="28"/>
                <w:szCs w:val="32"/>
              </w:rPr>
              <w:t>I.T.C.G. GALIANI – DE STERLICH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PANNELLO CERAMICO MONUMENTALE “ARTE E MESTIERI”</w:t>
            </w:r>
          </w:p>
        </w:tc>
      </w:tr>
      <w:tr w:rsidR="00185B35" w:rsidRPr="004108AF" w:rsidTr="00761102">
        <w:trPr>
          <w:trHeight w:val="470"/>
        </w:trPr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REGGIO CALABRIA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17424B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17424B">
              <w:rPr>
                <w:rFonts w:ascii="Times New Roman" w:hAnsi="Times New Roman"/>
                <w:sz w:val="28"/>
                <w:szCs w:val="32"/>
              </w:rPr>
              <w:t>CONVITTO NAZIONALE DI STATO T. CAMPANELLA, LICEO CLASSICO EUROPEO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LA VITTORIA ALATA, DI FRANCESCO JERACE</w:t>
            </w:r>
          </w:p>
          <w:p w:rsidR="00185B35" w:rsidRPr="00505DF6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MONUMENTO AI CADUTI</w:t>
            </w:r>
          </w:p>
        </w:tc>
      </w:tr>
      <w:tr w:rsidR="00185B35" w:rsidRPr="004108AF" w:rsidTr="00761102">
        <w:trPr>
          <w:trHeight w:val="470"/>
        </w:trPr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CAMPANIA, EBOLI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17424B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17424B">
              <w:rPr>
                <w:rFonts w:ascii="Times New Roman" w:hAnsi="Times New Roman"/>
                <w:sz w:val="28"/>
                <w:szCs w:val="32"/>
              </w:rPr>
              <w:t>I.I.S. PERITO-LEVI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17424B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17424B">
              <w:rPr>
                <w:rFonts w:ascii="Times New Roman" w:hAnsi="Times New Roman"/>
                <w:color w:val="000000"/>
                <w:sz w:val="28"/>
                <w:szCs w:val="32"/>
              </w:rPr>
              <w:t>FORNACI ROMANE</w:t>
            </w:r>
          </w:p>
        </w:tc>
      </w:tr>
      <w:tr w:rsidR="00185B35" w:rsidRPr="004108AF" w:rsidTr="00761102">
        <w:trPr>
          <w:trHeight w:val="470"/>
        </w:trPr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CAMPANIA SALERNO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LICEO SCIENTIFICO F. SEVERI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222222"/>
                <w:sz w:val="28"/>
                <w:szCs w:val="32"/>
                <w:shd w:val="clear" w:color="auto" w:fill="FFFFFF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IL DUOMO DI SALERNO: FULCRO DELL'IDENTITÀ STORICA SALERNITANA</w:t>
            </w: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.</w:t>
            </w:r>
          </w:p>
        </w:tc>
      </w:tr>
      <w:tr w:rsidR="00185B35" w:rsidRPr="004108AF" w:rsidTr="00761102">
        <w:trPr>
          <w:trHeight w:val="470"/>
        </w:trPr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LAZIO, ROMA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I.I.S. VIA ALBERGOTTI LICEO SENECA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L’ANTICA FORNACE VESCHI DI VALLE AURELIA</w:t>
            </w:r>
          </w:p>
        </w:tc>
      </w:tr>
      <w:tr w:rsidR="00185B35" w:rsidRPr="004108AF" w:rsidTr="00761102">
        <w:trPr>
          <w:trHeight w:val="470"/>
        </w:trPr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LOMBARDIA,MILANO</w:t>
            </w:r>
          </w:p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32"/>
              </w:rPr>
            </w:pP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17424B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17424B">
              <w:rPr>
                <w:rFonts w:ascii="Times New Roman" w:hAnsi="Times New Roman"/>
                <w:sz w:val="28"/>
                <w:szCs w:val="32"/>
              </w:rPr>
              <w:t>IST. SCOLASTICA GIOVANNI XXIII</w:t>
            </w:r>
          </w:p>
          <w:p w:rsidR="00185B35" w:rsidRPr="0017424B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17424B">
              <w:rPr>
                <w:rFonts w:ascii="Times New Roman" w:hAnsi="Times New Roman"/>
                <w:sz w:val="28"/>
                <w:szCs w:val="32"/>
              </w:rPr>
              <w:t>LICEO ARTISTICO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17424B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FONTANA A PINOCCHIO DI ATTILIO FAGIOLI</w:t>
            </w:r>
          </w:p>
        </w:tc>
      </w:tr>
      <w:tr w:rsidR="00185B35" w:rsidRPr="004108AF" w:rsidTr="00761102">
        <w:trPr>
          <w:trHeight w:val="470"/>
        </w:trPr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MARCHE,MACERATA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LICEO ARTISTICO CANTALAMESSA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17424B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17424B">
              <w:rPr>
                <w:rFonts w:ascii="Times New Roman" w:hAnsi="Times New Roman"/>
                <w:sz w:val="28"/>
                <w:szCs w:val="32"/>
              </w:rPr>
              <w:t>MOLINO</w:t>
            </w:r>
            <w:r>
              <w:rPr>
                <w:rFonts w:ascii="Times New Roman" w:hAnsi="Times New Roman"/>
                <w:sz w:val="28"/>
                <w:szCs w:val="32"/>
              </w:rPr>
              <w:t xml:space="preserve"> </w:t>
            </w:r>
            <w:r w:rsidRPr="0017424B">
              <w:rPr>
                <w:rFonts w:ascii="Times New Roman" w:hAnsi="Times New Roman"/>
                <w:sz w:val="28"/>
                <w:szCs w:val="32"/>
              </w:rPr>
              <w:t>" CICCOLINI"</w:t>
            </w:r>
          </w:p>
        </w:tc>
      </w:tr>
      <w:tr w:rsidR="00185B35" w:rsidRPr="004108AF" w:rsidTr="00761102">
        <w:trPr>
          <w:trHeight w:val="470"/>
        </w:trPr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PIEMONTE,CEVA (CN)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CFP CEBANO MONREGALESE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17424B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  <w:u w:val="single"/>
              </w:rPr>
            </w:pPr>
            <w:r w:rsidRPr="0017424B">
              <w:rPr>
                <w:rFonts w:ascii="Times New Roman" w:hAnsi="Times New Roman"/>
                <w:sz w:val="28"/>
                <w:szCs w:val="32"/>
                <w:u w:val="single"/>
              </w:rPr>
              <w:t>MONUMENTO DEI CADUTI – MADRE PATRIA</w:t>
            </w:r>
          </w:p>
        </w:tc>
      </w:tr>
      <w:tr w:rsidR="00185B35" w:rsidRPr="004108AF" w:rsidTr="00761102">
        <w:trPr>
          <w:trHeight w:val="470"/>
        </w:trPr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PUGLIA, TRANI (BAT)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17424B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17424B">
              <w:rPr>
                <w:rFonts w:ascii="Times New Roman" w:hAnsi="Times New Roman"/>
                <w:sz w:val="28"/>
                <w:szCs w:val="32"/>
              </w:rPr>
              <w:t>LICEO SCIENTIFICO V. VECCHI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LE SEI COLONNE MILIARI DELLA VIA TRAIANA</w:t>
            </w:r>
          </w:p>
        </w:tc>
      </w:tr>
      <w:tr w:rsidR="00185B35" w:rsidRPr="004108AF" w:rsidTr="00761102">
        <w:trPr>
          <w:trHeight w:val="470"/>
        </w:trPr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PUGLIA, CERIGNOLA (FG)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17424B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17424B">
              <w:rPr>
                <w:rFonts w:ascii="Times New Roman" w:hAnsi="Times New Roman"/>
                <w:sz w:val="28"/>
                <w:szCs w:val="32"/>
              </w:rPr>
              <w:t>I.I.S.S. N. ZINGARELLI – LICEO ARTISTICO STATALE SACRO CUORE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17424B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TORRE ALEMANNA</w:t>
            </w:r>
          </w:p>
        </w:tc>
      </w:tr>
      <w:tr w:rsidR="00185B35" w:rsidRPr="004108AF" w:rsidTr="00761102">
        <w:trPr>
          <w:trHeight w:val="470"/>
        </w:trPr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SICILIA, PALERMO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17424B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17424B">
              <w:rPr>
                <w:rFonts w:ascii="Times New Roman" w:hAnsi="Times New Roman"/>
                <w:sz w:val="28"/>
                <w:szCs w:val="32"/>
              </w:rPr>
              <w:t>LICEO CLASSICO V. EMANUELE II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17424B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17424B">
              <w:rPr>
                <w:rFonts w:ascii="Times New Roman" w:hAnsi="Times New Roman"/>
                <w:sz w:val="28"/>
                <w:szCs w:val="32"/>
              </w:rPr>
              <w:t>CHIESA DI SANTA MARIA DELL’AMMIRAGLIO E DI SAN CATALDO</w:t>
            </w:r>
          </w:p>
        </w:tc>
      </w:tr>
      <w:tr w:rsidR="00185B35" w:rsidRPr="004108AF" w:rsidTr="00761102">
        <w:trPr>
          <w:trHeight w:val="470"/>
        </w:trPr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 w:rsidRPr="004108AF">
              <w:rPr>
                <w:rFonts w:ascii="Times New Roman" w:hAnsi="Times New Roman"/>
                <w:b/>
                <w:sz w:val="28"/>
                <w:szCs w:val="32"/>
              </w:rPr>
              <w:t>VALLE D’AOSTA, AOSTA</w:t>
            </w:r>
          </w:p>
        </w:tc>
        <w:tc>
          <w:tcPr>
            <w:tcW w:w="5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4108AF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ISTITUZIONE SCOLASTICA E. MARTINET</w:t>
            </w:r>
          </w:p>
        </w:tc>
        <w:tc>
          <w:tcPr>
            <w:tcW w:w="5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5B35" w:rsidRPr="0017424B" w:rsidRDefault="00185B35" w:rsidP="00761102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</w:rPr>
            </w:pPr>
            <w:r w:rsidRPr="004108AF">
              <w:rPr>
                <w:rFonts w:ascii="Times New Roman" w:hAnsi="Times New Roman"/>
                <w:sz w:val="28"/>
                <w:szCs w:val="32"/>
              </w:rPr>
              <w:t>IL CIMITERO DI SANT’ORSO</w:t>
            </w:r>
          </w:p>
        </w:tc>
      </w:tr>
    </w:tbl>
    <w:p w:rsidR="00185B35" w:rsidRDefault="00185B35" w:rsidP="00761102">
      <w:pPr>
        <w:ind w:left="284"/>
        <w:jc w:val="center"/>
        <w:rPr>
          <w:rFonts w:ascii="Times New Roman" w:hAnsi="Times New Roman"/>
          <w:b/>
          <w:color w:val="FF0000"/>
          <w:sz w:val="52"/>
          <w:szCs w:val="52"/>
        </w:rPr>
      </w:pPr>
    </w:p>
    <w:p w:rsidR="00185B35" w:rsidRPr="000E18CD" w:rsidRDefault="00185B35">
      <w:pPr>
        <w:rPr>
          <w:rFonts w:ascii="Times New Roman" w:hAnsi="Times New Roman"/>
        </w:rPr>
      </w:pPr>
    </w:p>
    <w:sectPr w:rsidR="00185B35" w:rsidRPr="000E18CD" w:rsidSect="00761102">
      <w:headerReference w:type="default" r:id="rId15"/>
      <w:pgSz w:w="16838" w:h="11906" w:orient="landscape"/>
      <w:pgMar w:top="-993" w:right="1417" w:bottom="1134" w:left="1134" w:header="708" w:footer="708" w:gutter="0"/>
      <w:pgBorders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B35" w:rsidRDefault="00185B35" w:rsidP="004D3CF5">
      <w:pPr>
        <w:spacing w:after="0" w:line="240" w:lineRule="auto"/>
      </w:pPr>
      <w:r>
        <w:separator/>
      </w:r>
    </w:p>
  </w:endnote>
  <w:endnote w:type="continuationSeparator" w:id="0">
    <w:p w:rsidR="00185B35" w:rsidRDefault="00185B35" w:rsidP="004D3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B35" w:rsidRDefault="00185B35" w:rsidP="004D3CF5">
      <w:pPr>
        <w:spacing w:after="0" w:line="240" w:lineRule="auto"/>
      </w:pPr>
      <w:r>
        <w:separator/>
      </w:r>
    </w:p>
  </w:footnote>
  <w:footnote w:type="continuationSeparator" w:id="0">
    <w:p w:rsidR="00185B35" w:rsidRDefault="00185B35" w:rsidP="004D3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B35" w:rsidRDefault="00185B35">
    <w:pPr>
      <w:pStyle w:val="Header"/>
    </w:pPr>
  </w:p>
  <w:p w:rsidR="00185B35" w:rsidRDefault="00185B35">
    <w:pPr>
      <w:pStyle w:val="Header"/>
    </w:pPr>
  </w:p>
  <w:p w:rsidR="00185B35" w:rsidRDefault="00185B35">
    <w:pPr>
      <w:pStyle w:val="Header"/>
    </w:pPr>
  </w:p>
  <w:p w:rsidR="00185B35" w:rsidRDefault="00185B3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3CF5"/>
    <w:rsid w:val="000868F0"/>
    <w:rsid w:val="000E18CD"/>
    <w:rsid w:val="00167DC9"/>
    <w:rsid w:val="0017424B"/>
    <w:rsid w:val="00185B35"/>
    <w:rsid w:val="004108AF"/>
    <w:rsid w:val="004D3CF5"/>
    <w:rsid w:val="00505DF6"/>
    <w:rsid w:val="00590C9F"/>
    <w:rsid w:val="00616960"/>
    <w:rsid w:val="00761102"/>
    <w:rsid w:val="00BA0B8B"/>
    <w:rsid w:val="00CA240F"/>
    <w:rsid w:val="00D17A30"/>
    <w:rsid w:val="00E22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CF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D3C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D3CF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D3C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D3CF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D3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3C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atlantemonumentiadottati.it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15</Pages>
  <Words>1100</Words>
  <Characters>6271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Post4</dc:creator>
  <cp:keywords/>
  <dc:description/>
  <cp:lastModifiedBy>g.guglielmo</cp:lastModifiedBy>
  <cp:revision>2</cp:revision>
  <dcterms:created xsi:type="dcterms:W3CDTF">2016-10-17T09:23:00Z</dcterms:created>
  <dcterms:modified xsi:type="dcterms:W3CDTF">2016-10-17T09:23:00Z</dcterms:modified>
</cp:coreProperties>
</file>